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874522718"/>
        <w:docPartObj>
          <w:docPartGallery w:val="Cover Pages"/>
          <w:docPartUnique/>
        </w:docPartObj>
      </w:sdtPr>
      <w:sdtEndPr/>
      <w:sdtContent>
        <w:p w:rsidR="00723A8B" w:rsidRDefault="00723A8B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8480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6821CF06" id="Group 149" o:spid="_x0000_s1026" style="position:absolute;margin-left:0;margin-top:0;width:8in;height:95.7pt;z-index:251668480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" path="m,l7312660,r,1129665l3619500,733425,,1091565,,xe" fillcolor="#123869 [3204]" stroked="f" strokeweight="2pt"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" stroked="f" strokeweight="2pt">
                      <v:fill r:id="rId12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</w:p>
        <w:p w:rsidR="001D787D" w:rsidRDefault="001D787D" w:rsidP="001D787D"/>
        <w:p w:rsidR="00723A8B" w:rsidRDefault="003524A5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56CAC7C" wp14:editId="3521CFD6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5637530</wp:posOffset>
                    </wp:positionV>
                    <wp:extent cx="1828800" cy="1828800"/>
                    <wp:effectExtent l="0" t="0" r="0" b="0"/>
                    <wp:wrapNone/>
                    <wp:docPr id="10" name="Text Box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783F" w:rsidRPr="009A47CD" w:rsidRDefault="0031783F" w:rsidP="009A47CD">
                                <w:pPr>
                                  <w:jc w:val="center"/>
                                  <w:rPr>
                                    <w:color w:val="5E5E5E" w:themeColor="text2"/>
                                    <w:sz w:val="56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5E5E5E" w:themeColor="text2"/>
                                    <w:sz w:val="56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Janar</w:t>
                                </w:r>
                                <w:proofErr w:type="spellEnd"/>
                                <w:r>
                                  <w:rPr>
                                    <w:color w:val="5E5E5E" w:themeColor="text2"/>
                                    <w:sz w:val="56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–</w:t>
                                </w:r>
                                <w:proofErr w:type="spellStart"/>
                                <w:r>
                                  <w:rPr>
                                    <w:color w:val="5E5E5E" w:themeColor="text2"/>
                                    <w:sz w:val="56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Dhjetor</w:t>
                                </w:r>
                                <w:proofErr w:type="spellEnd"/>
                                <w:r>
                                  <w:rPr>
                                    <w:color w:val="5E5E5E" w:themeColor="text2"/>
                                    <w:sz w:val="56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, </w:t>
                                </w:r>
                                <w:r w:rsidRPr="009A47CD">
                                  <w:rPr>
                                    <w:color w:val="5E5E5E" w:themeColor="text2"/>
                                    <w:sz w:val="56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2023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056CAC7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6" type="#_x0000_t202" style="position:absolute;margin-left:0;margin-top:443.9pt;width:2in;height:2in;z-index:25167257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" filled="f" stroked="f">
                    <v:textbox style="mso-fit-shape-to-text:t">
                      <w:txbxContent>
                        <w:p w:rsidR="0031783F" w:rsidRPr="009A47CD" w:rsidRDefault="0031783F" w:rsidP="009A47CD">
                          <w:pPr>
                            <w:jc w:val="center"/>
                            <w:rPr>
                              <w:color w:val="5E5E5E" w:themeColor="text2"/>
                              <w:sz w:val="56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color w:val="5E5E5E" w:themeColor="text2"/>
                              <w:sz w:val="56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Janar</w:t>
                          </w:r>
                          <w:proofErr w:type="spellEnd"/>
                          <w:r>
                            <w:rPr>
                              <w:color w:val="5E5E5E" w:themeColor="text2"/>
                              <w:sz w:val="56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–</w:t>
                          </w:r>
                          <w:proofErr w:type="spellStart"/>
                          <w:r>
                            <w:rPr>
                              <w:color w:val="5E5E5E" w:themeColor="text2"/>
                              <w:sz w:val="56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Dhjetor</w:t>
                          </w:r>
                          <w:proofErr w:type="spellEnd"/>
                          <w:r>
                            <w:rPr>
                              <w:color w:val="5E5E5E" w:themeColor="text2"/>
                              <w:sz w:val="56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, </w:t>
                          </w:r>
                          <w:r w:rsidRPr="009A47CD">
                            <w:rPr>
                              <w:color w:val="5E5E5E" w:themeColor="text2"/>
                              <w:sz w:val="56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2023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190EF640" wp14:editId="6E09AFD7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4933950</wp:posOffset>
                    </wp:positionV>
                    <wp:extent cx="1828800" cy="1828800"/>
                    <wp:effectExtent l="0" t="0" r="0" b="0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783F" w:rsidRPr="009A47CD" w:rsidRDefault="0031783F" w:rsidP="009A47CD">
                                <w:pPr>
                                  <w:jc w:val="center"/>
                                  <w:rPr>
                                    <w:color w:val="123869" w:themeColor="accent1"/>
                                    <w:sz w:val="96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 w:rsidRPr="009A47CD">
                                  <w:rPr>
                                    <w:color w:val="123869" w:themeColor="accent1"/>
                                    <w:sz w:val="96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Raporti</w:t>
                                </w:r>
                                <w:proofErr w:type="spellEnd"/>
                                <w:r w:rsidRPr="009A47CD">
                                  <w:rPr>
                                    <w:color w:val="123869" w:themeColor="accent1"/>
                                    <w:sz w:val="96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proofErr w:type="spellStart"/>
                                <w:r w:rsidRPr="009A47CD">
                                  <w:rPr>
                                    <w:color w:val="123869" w:themeColor="accent1"/>
                                    <w:sz w:val="96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</w:t>
                                </w:r>
                                <w:proofErr w:type="spellEnd"/>
                                <w:r w:rsidRPr="009A47CD">
                                  <w:rPr>
                                    <w:color w:val="123869" w:themeColor="accent1"/>
                                    <w:sz w:val="96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proofErr w:type="spellStart"/>
                                <w:r w:rsidRPr="009A47CD">
                                  <w:rPr>
                                    <w:color w:val="123869" w:themeColor="accent1"/>
                                    <w:sz w:val="96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punës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190EF640" id="Text Box 1" o:spid="_x0000_s1027" type="#_x0000_t202" style="position:absolute;margin-left:0;margin-top:388.5pt;width:2in;height:2in;z-index:25167052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" filled="f" stroked="f">
                    <v:textbox style="mso-fit-shape-to-text:t">
                      <w:txbxContent>
                        <w:p w:rsidR="0031783F" w:rsidRPr="009A47CD" w:rsidRDefault="0031783F" w:rsidP="009A47CD">
                          <w:pPr>
                            <w:jc w:val="center"/>
                            <w:rPr>
                              <w:color w:val="123869" w:themeColor="accent1"/>
                              <w:sz w:val="96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 w:rsidRPr="009A47CD">
                            <w:rPr>
                              <w:color w:val="123869" w:themeColor="accent1"/>
                              <w:sz w:val="96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Raporti</w:t>
                          </w:r>
                          <w:proofErr w:type="spellEnd"/>
                          <w:r w:rsidRPr="009A47CD">
                            <w:rPr>
                              <w:color w:val="123869" w:themeColor="accent1"/>
                              <w:sz w:val="96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proofErr w:type="spellStart"/>
                          <w:r w:rsidRPr="009A47CD">
                            <w:rPr>
                              <w:color w:val="123869" w:themeColor="accent1"/>
                              <w:sz w:val="96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</w:t>
                          </w:r>
                          <w:proofErr w:type="spellEnd"/>
                          <w:r w:rsidRPr="009A47CD">
                            <w:rPr>
                              <w:color w:val="123869" w:themeColor="accent1"/>
                              <w:sz w:val="96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proofErr w:type="spellStart"/>
                          <w:r w:rsidRPr="009A47CD">
                            <w:rPr>
                              <w:color w:val="123869" w:themeColor="accent1"/>
                              <w:sz w:val="96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punës</w:t>
                          </w:r>
                          <w:proofErr w:type="spellEnd"/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1D787D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4624" behindDoc="0" locked="0" layoutInCell="1" allowOverlap="1" wp14:anchorId="061CD0EB" wp14:editId="1A878E55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1016000</wp:posOffset>
                    </wp:positionV>
                    <wp:extent cx="6543854" cy="2314575"/>
                    <wp:effectExtent l="0" t="0" r="0" b="47625"/>
                    <wp:wrapNone/>
                    <wp:docPr id="11" name="Group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543854" cy="2314575"/>
                              <a:chOff x="900" y="720"/>
                              <a:chExt cx="10370" cy="2160"/>
                            </a:xfrm>
                          </wpg:grpSpPr>
                          <wps:wsp>
                            <wps:cNvPr id="12" name="Text Box 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885" y="720"/>
                                <a:ext cx="1385" cy="1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1783F" w:rsidRDefault="0031783F" w:rsidP="001D787D">
                                  <w:r>
                                    <w:object w:dxaOrig="1290" w:dyaOrig="1335">
                                      <v:shape id="_x0000_i1027" type="#_x0000_t75" style="width:54.35pt;height:56.05pt">
                                        <v:imagedata r:id="rId13" o:title=""/>
                                      </v:shape>
                                      <o:OLEObject Type="Embed" ProgID="MSPhotoEd.3" ShapeID="_x0000_i1027" DrawAspect="Content" ObjectID="_1766316727" r:id="rId14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Text Box 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80" y="900"/>
                                <a:ext cx="8100" cy="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1783F" w:rsidRPr="008826AE" w:rsidRDefault="0031783F" w:rsidP="001D787D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proofErr w:type="spellStart"/>
                                  <w:r w:rsidRPr="008826AE">
                                    <w:rPr>
                                      <w:b/>
                                      <w:sz w:val="28"/>
                                      <w:szCs w:val="28"/>
                                      <w:lang w:val="en-GB"/>
                                    </w:rPr>
                                    <w:t>Republika</w:t>
                                  </w:r>
                                  <w:proofErr w:type="spellEnd"/>
                                  <w:r w:rsidRPr="008826AE">
                                    <w:rPr>
                                      <w:b/>
                                      <w:sz w:val="28"/>
                                      <w:szCs w:val="28"/>
                                      <w:lang w:val="en-GB"/>
                                    </w:rPr>
                                    <w:t xml:space="preserve"> e </w:t>
                                  </w:r>
                                  <w:proofErr w:type="spellStart"/>
                                  <w:r w:rsidRPr="008826AE">
                                    <w:rPr>
                                      <w:b/>
                                      <w:sz w:val="28"/>
                                      <w:szCs w:val="28"/>
                                      <w:lang w:val="en-GB"/>
                                    </w:rPr>
                                    <w:t>Kosovës</w:t>
                                  </w:r>
                                  <w:proofErr w:type="spellEnd"/>
                                  <w:r w:rsidRPr="008826AE">
                                    <w:rPr>
                                      <w:b/>
                                      <w:sz w:val="28"/>
                                      <w:szCs w:val="28"/>
                                      <w:lang w:val="en-GB"/>
                                    </w:rPr>
                                    <w:t xml:space="preserve"> / </w:t>
                                  </w:r>
                                  <w:proofErr w:type="spellStart"/>
                                  <w:r w:rsidRPr="008826AE">
                                    <w:rPr>
                                      <w:b/>
                                      <w:sz w:val="28"/>
                                      <w:szCs w:val="28"/>
                                      <w:lang w:val="en-GB"/>
                                    </w:rPr>
                                    <w:t>Republika</w:t>
                                  </w:r>
                                  <w:proofErr w:type="spellEnd"/>
                                  <w:r w:rsidRPr="008826AE">
                                    <w:rPr>
                                      <w:b/>
                                      <w:sz w:val="28"/>
                                      <w:szCs w:val="28"/>
                                      <w:lang w:val="en-GB"/>
                                    </w:rPr>
                                    <w:t xml:space="preserve"> Kosovo / Republic of Kosovo</w:t>
                                  </w:r>
                                </w:p>
                                <w:p w:rsidR="0031783F" w:rsidRDefault="0031783F" w:rsidP="001D787D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</w:p>
                                <w:p w:rsidR="0031783F" w:rsidRPr="008826AE" w:rsidRDefault="0031783F" w:rsidP="001D787D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proofErr w:type="spellStart"/>
                                  <w:r w:rsidRPr="008826AE">
                                    <w:rPr>
                                      <w:b/>
                                      <w:sz w:val="20"/>
                                      <w:szCs w:val="20"/>
                                      <w:lang w:val="en-GB"/>
                                    </w:rPr>
                                    <w:t>Kuvendi</w:t>
                                  </w:r>
                                  <w:proofErr w:type="spellEnd"/>
                                  <w:r w:rsidRPr="008826AE">
                                    <w:rPr>
                                      <w:b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826AE">
                                    <w:rPr>
                                      <w:b/>
                                      <w:sz w:val="20"/>
                                      <w:szCs w:val="20"/>
                                      <w:lang w:val="en-GB"/>
                                    </w:rPr>
                                    <w:t>Komunal</w:t>
                                  </w:r>
                                  <w:proofErr w:type="spellEnd"/>
                                  <w:r w:rsidRPr="008826AE">
                                    <w:rPr>
                                      <w:b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Rahovec/</w:t>
                                  </w:r>
                                  <w:proofErr w:type="spellStart"/>
                                  <w:r w:rsidRPr="008826AE">
                                    <w:rPr>
                                      <w:b/>
                                      <w:sz w:val="20"/>
                                      <w:szCs w:val="20"/>
                                      <w:lang w:val="en-GB"/>
                                    </w:rPr>
                                    <w:t>Skupština</w:t>
                                  </w:r>
                                  <w:proofErr w:type="spellEnd"/>
                                  <w:r w:rsidRPr="008826AE">
                                    <w:rPr>
                                      <w:b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826AE">
                                    <w:rPr>
                                      <w:b/>
                                      <w:sz w:val="20"/>
                                      <w:szCs w:val="20"/>
                                      <w:lang w:val="en-GB"/>
                                    </w:rPr>
                                    <w:t>Opštine</w:t>
                                  </w:r>
                                  <w:proofErr w:type="spellEnd"/>
                                  <w:r w:rsidRPr="008826AE">
                                    <w:rPr>
                                      <w:b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826AE">
                                    <w:rPr>
                                      <w:b/>
                                      <w:sz w:val="20"/>
                                      <w:szCs w:val="20"/>
                                      <w:lang w:val="en-GB"/>
                                    </w:rPr>
                                    <w:t>Orahovac</w:t>
                                  </w:r>
                                  <w:proofErr w:type="spellEnd"/>
                                  <w:r w:rsidRPr="008826AE">
                                    <w:rPr>
                                      <w:b/>
                                      <w:sz w:val="20"/>
                                      <w:szCs w:val="20"/>
                                      <w:lang w:val="en-GB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  <w:lang w:val="en-GB"/>
                                    </w:rPr>
                                    <w:t>Municipal Assembly Rahovec</w:t>
                                  </w:r>
                                </w:p>
                                <w:p w:rsidR="0031783F" w:rsidRPr="008826AE" w:rsidRDefault="0031783F" w:rsidP="001D787D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</w:p>
                                <w:p w:rsidR="0031783F" w:rsidRDefault="0031783F" w:rsidP="001D787D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</w:p>
                                <w:p w:rsidR="0031783F" w:rsidRPr="008826AE" w:rsidRDefault="0031783F" w:rsidP="001D787D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proofErr w:type="spellStart"/>
                                  <w:r w:rsidRPr="008826AE">
                                    <w:rPr>
                                      <w:b/>
                                      <w:sz w:val="20"/>
                                      <w:szCs w:val="20"/>
                                      <w:lang w:val="en-GB"/>
                                    </w:rPr>
                                    <w:t>Kuvendi</w:t>
                                  </w:r>
                                  <w:proofErr w:type="spellEnd"/>
                                  <w:r w:rsidRPr="008826AE">
                                    <w:rPr>
                                      <w:b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826AE">
                                    <w:rPr>
                                      <w:b/>
                                      <w:sz w:val="20"/>
                                      <w:szCs w:val="20"/>
                                      <w:lang w:val="en-GB"/>
                                    </w:rPr>
                                    <w:t>Komunal</w:t>
                                  </w:r>
                                  <w:proofErr w:type="spellEnd"/>
                                  <w:r w:rsidRPr="008826AE">
                                    <w:rPr>
                                      <w:b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Rahovec/</w:t>
                                  </w:r>
                                  <w:proofErr w:type="spellStart"/>
                                  <w:r w:rsidRPr="008826AE">
                                    <w:rPr>
                                      <w:b/>
                                      <w:sz w:val="20"/>
                                      <w:szCs w:val="20"/>
                                      <w:lang w:val="en-GB"/>
                                    </w:rPr>
                                    <w:t>Skupština</w:t>
                                  </w:r>
                                  <w:proofErr w:type="spellEnd"/>
                                  <w:r w:rsidRPr="008826AE">
                                    <w:rPr>
                                      <w:b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826AE">
                                    <w:rPr>
                                      <w:b/>
                                      <w:sz w:val="20"/>
                                      <w:szCs w:val="20"/>
                                      <w:lang w:val="en-GB"/>
                                    </w:rPr>
                                    <w:t>Opštine</w:t>
                                  </w:r>
                                  <w:proofErr w:type="spellEnd"/>
                                  <w:r w:rsidRPr="008826AE">
                                    <w:rPr>
                                      <w:b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826AE">
                                    <w:rPr>
                                      <w:b/>
                                      <w:sz w:val="20"/>
                                      <w:szCs w:val="20"/>
                                      <w:lang w:val="en-GB"/>
                                    </w:rPr>
                                    <w:t>Orahovac</w:t>
                                  </w:r>
                                  <w:proofErr w:type="spellEnd"/>
                                  <w:r w:rsidRPr="008826AE">
                                    <w:rPr>
                                      <w:b/>
                                      <w:sz w:val="20"/>
                                      <w:szCs w:val="20"/>
                                      <w:lang w:val="en-GB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  <w:lang w:val="en-GB"/>
                                    </w:rPr>
                                    <w:t>Municipal Assembly Rahovec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0" y="780"/>
                                <a:ext cx="1260" cy="1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1783F" w:rsidRDefault="0031783F" w:rsidP="001D787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17AC17" wp14:editId="1E31DA41">
                                        <wp:extent cx="601980" cy="669290"/>
                                        <wp:effectExtent l="0" t="0" r="7620" b="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1980" cy="6692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Text Box 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00" y="1800"/>
                                <a:ext cx="6660" cy="10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1783F" w:rsidRPr="00313769" w:rsidRDefault="0031783F" w:rsidP="001D787D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proofErr w:type="spellStart"/>
                                  <w:r w:rsidRPr="00313769">
                                    <w:rPr>
                                      <w:rFonts w:cstheme="minorHAnsi"/>
                                      <w:b/>
                                    </w:rPr>
                                    <w:t>Drejtoria</w:t>
                                  </w:r>
                                  <w:proofErr w:type="spellEnd"/>
                                  <w:r w:rsidRPr="00313769">
                                    <w:rPr>
                                      <w:rFonts w:cstheme="minorHAnsi"/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13769">
                                    <w:rPr>
                                      <w:rFonts w:cstheme="minorHAnsi"/>
                                      <w:b/>
                                    </w:rPr>
                                    <w:t>për</w:t>
                                  </w:r>
                                  <w:proofErr w:type="spellEnd"/>
                                  <w:r w:rsidRPr="00313769">
                                    <w:rPr>
                                      <w:rFonts w:cstheme="minorHAnsi"/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13769">
                                    <w:rPr>
                                      <w:rFonts w:cstheme="minorHAnsi"/>
                                      <w:b/>
                                    </w:rPr>
                                    <w:t>Ekonomi</w:t>
                                  </w:r>
                                  <w:proofErr w:type="spellEnd"/>
                                  <w:r w:rsidRPr="00313769">
                                    <w:rPr>
                                      <w:rFonts w:cstheme="minorHAnsi"/>
                                      <w:b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313769">
                                    <w:rPr>
                                      <w:rFonts w:cstheme="minorHAnsi"/>
                                      <w:b/>
                                    </w:rPr>
                                    <w:t>Zhvillim</w:t>
                                  </w:r>
                                  <w:proofErr w:type="spellEnd"/>
                                  <w:r w:rsidRPr="00313769">
                                    <w:rPr>
                                      <w:rFonts w:cstheme="minorHAnsi"/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13769">
                                    <w:rPr>
                                      <w:rFonts w:cstheme="minorHAnsi"/>
                                      <w:b/>
                                    </w:rPr>
                                    <w:t>dhe</w:t>
                                  </w:r>
                                  <w:proofErr w:type="spellEnd"/>
                                  <w:r w:rsidRPr="00313769">
                                    <w:rPr>
                                      <w:rFonts w:cstheme="minorHAnsi"/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13769">
                                    <w:rPr>
                                      <w:rFonts w:cstheme="minorHAnsi"/>
                                      <w:b/>
                                    </w:rPr>
                                    <w:t>Turizëm</w:t>
                                  </w:r>
                                  <w:proofErr w:type="spellEnd"/>
                                </w:p>
                                <w:p w:rsidR="0031783F" w:rsidRPr="00313769" w:rsidRDefault="0031783F" w:rsidP="001D787D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proofErr w:type="spellStart"/>
                                  <w:r w:rsidRPr="00313769">
                                    <w:rPr>
                                      <w:rFonts w:cstheme="minorHAnsi"/>
                                      <w:b/>
                                    </w:rPr>
                                    <w:t>Odeljenje</w:t>
                                  </w:r>
                                  <w:proofErr w:type="spellEnd"/>
                                  <w:r w:rsidRPr="00313769">
                                    <w:rPr>
                                      <w:rFonts w:cstheme="minorHAnsi"/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13769">
                                    <w:rPr>
                                      <w:rFonts w:cstheme="minorHAnsi"/>
                                      <w:b/>
                                    </w:rPr>
                                    <w:t>za</w:t>
                                  </w:r>
                                  <w:proofErr w:type="spellEnd"/>
                                  <w:r w:rsidRPr="00313769">
                                    <w:rPr>
                                      <w:rFonts w:cstheme="minorHAnsi"/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13769">
                                    <w:rPr>
                                      <w:rFonts w:cstheme="minorHAnsi"/>
                                      <w:b/>
                                    </w:rPr>
                                    <w:t>Privredu</w:t>
                                  </w:r>
                                  <w:proofErr w:type="spellEnd"/>
                                  <w:r w:rsidRPr="00313769">
                                    <w:rPr>
                                      <w:rFonts w:cstheme="minorHAnsi"/>
                                      <w:b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313769">
                                    <w:rPr>
                                      <w:rFonts w:cstheme="minorHAnsi"/>
                                      <w:b/>
                                    </w:rPr>
                                    <w:t>Razvoj</w:t>
                                  </w:r>
                                  <w:proofErr w:type="spellEnd"/>
                                  <w:r w:rsidRPr="00313769">
                                    <w:rPr>
                                      <w:rFonts w:cstheme="minorHAnsi"/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13769">
                                    <w:rPr>
                                      <w:rFonts w:cstheme="minorHAnsi"/>
                                      <w:b/>
                                    </w:rPr>
                                    <w:t>i</w:t>
                                  </w:r>
                                  <w:proofErr w:type="spellEnd"/>
                                  <w:r w:rsidRPr="00313769">
                                    <w:rPr>
                                      <w:rFonts w:cstheme="minorHAnsi"/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13769">
                                    <w:rPr>
                                      <w:rFonts w:cstheme="minorHAnsi"/>
                                      <w:b/>
                                    </w:rPr>
                                    <w:t>Turizam</w:t>
                                  </w:r>
                                  <w:proofErr w:type="spellEnd"/>
                                </w:p>
                                <w:p w:rsidR="0031783F" w:rsidRPr="00313769" w:rsidRDefault="0031783F" w:rsidP="001D787D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313769">
                                    <w:rPr>
                                      <w:rFonts w:cstheme="minorHAnsi"/>
                                      <w:b/>
                                    </w:rPr>
                                    <w:t>Department of Economy, Development and Tourism</w:t>
                                  </w:r>
                                </w:p>
                                <w:p w:rsidR="0031783F" w:rsidRPr="00666BED" w:rsidRDefault="0031783F" w:rsidP="001D787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Line 7"/>
                            <wps:cNvCnPr/>
                            <wps:spPr bwMode="auto">
                              <a:xfrm>
                                <a:off x="2880" y="2880"/>
                                <a:ext cx="63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061CD0EB" id="Group 2" o:spid="_x0000_s1028" style="position:absolute;margin-left:0;margin-top:80pt;width:515.25pt;height:182.25pt;z-index:251674624;mso-position-horizontal:left;mso-position-horizontal-relative:margin" coordorigin="900,720" coordsize="1037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9" type="#_x0000_t202" style="position:absolute;left:9885;top:720;width:1385;height:12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" filled="f" stroked="f">
                      <v:textbox>
                        <w:txbxContent>
                          <w:p w:rsidR="0031783F" w:rsidRDefault="0031783F" w:rsidP="001D787D">
                            <w:r>
                              <w:object w:dxaOrig="1290" w:dyaOrig="1335">
                                <v:shape id="_x0000_i1027" type="#_x0000_t75" style="width:54.35pt;height:56.05pt">
                                  <v:imagedata r:id="rId13" o:title=""/>
                                </v:shape>
                                <o:OLEObject Type="Embed" ProgID="MSPhotoEd.3" ShapeID="_x0000_i1027" DrawAspect="Content" ObjectID="_1766316727" r:id="rId16"/>
                              </w:object>
                            </w:r>
                          </w:p>
                        </w:txbxContent>
                      </v:textbox>
                    </v:shape>
                    <v:shape id="Text Box 4" o:spid="_x0000_s1030" type="#_x0000_t202" style="position:absolute;left:1980;top:900;width:81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  <v:textbox>
                        <w:txbxContent>
                          <w:p w:rsidR="0031783F" w:rsidRPr="008826AE" w:rsidRDefault="0031783F" w:rsidP="001D787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 w:rsidRPr="008826AE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>Republika</w:t>
                            </w:r>
                            <w:proofErr w:type="spellEnd"/>
                            <w:r w:rsidRPr="008826AE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 e </w:t>
                            </w:r>
                            <w:proofErr w:type="spellStart"/>
                            <w:r w:rsidRPr="008826AE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>Kosovës</w:t>
                            </w:r>
                            <w:proofErr w:type="spellEnd"/>
                            <w:r w:rsidRPr="008826AE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 / </w:t>
                            </w:r>
                            <w:proofErr w:type="spellStart"/>
                            <w:r w:rsidRPr="008826AE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>Republika</w:t>
                            </w:r>
                            <w:proofErr w:type="spellEnd"/>
                            <w:r w:rsidRPr="008826AE"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 Kosovo / Republic of Kosovo</w:t>
                            </w:r>
                          </w:p>
                          <w:p w:rsidR="0031783F" w:rsidRDefault="0031783F" w:rsidP="001D787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:rsidR="0031783F" w:rsidRPr="008826AE" w:rsidRDefault="0031783F" w:rsidP="001D787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proofErr w:type="spellStart"/>
                            <w:r w:rsidRPr="008826AE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>Kuvendi</w:t>
                            </w:r>
                            <w:proofErr w:type="spellEnd"/>
                            <w:r w:rsidRPr="008826AE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826AE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>Komunal</w:t>
                            </w:r>
                            <w:proofErr w:type="spellEnd"/>
                            <w:r w:rsidRPr="008826AE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 Rahovec/</w:t>
                            </w:r>
                            <w:proofErr w:type="spellStart"/>
                            <w:r w:rsidRPr="008826AE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>Skupština</w:t>
                            </w:r>
                            <w:proofErr w:type="spellEnd"/>
                            <w:r w:rsidRPr="008826AE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826AE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>Opštine</w:t>
                            </w:r>
                            <w:proofErr w:type="spellEnd"/>
                            <w:r w:rsidRPr="008826AE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826AE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>Orahovac</w:t>
                            </w:r>
                            <w:proofErr w:type="spellEnd"/>
                            <w:r w:rsidRPr="008826AE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>Municipal Assembly Rahovec</w:t>
                            </w:r>
                          </w:p>
                          <w:p w:rsidR="0031783F" w:rsidRPr="008826AE" w:rsidRDefault="0031783F" w:rsidP="001D787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31783F" w:rsidRDefault="0031783F" w:rsidP="001D787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:rsidR="0031783F" w:rsidRPr="008826AE" w:rsidRDefault="0031783F" w:rsidP="001D787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proofErr w:type="spellStart"/>
                            <w:r w:rsidRPr="008826AE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>Kuvendi</w:t>
                            </w:r>
                            <w:proofErr w:type="spellEnd"/>
                            <w:r w:rsidRPr="008826AE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826AE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>Komunal</w:t>
                            </w:r>
                            <w:proofErr w:type="spellEnd"/>
                            <w:r w:rsidRPr="008826AE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 Rahovec/</w:t>
                            </w:r>
                            <w:proofErr w:type="spellStart"/>
                            <w:r w:rsidRPr="008826AE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>Skupština</w:t>
                            </w:r>
                            <w:proofErr w:type="spellEnd"/>
                            <w:r w:rsidRPr="008826AE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826AE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>Opštine</w:t>
                            </w:r>
                            <w:proofErr w:type="spellEnd"/>
                            <w:r w:rsidRPr="008826AE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826AE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>Orahovac</w:t>
                            </w:r>
                            <w:proofErr w:type="spellEnd"/>
                            <w:r w:rsidRPr="008826AE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>Municipal Assembly Rahovec</w:t>
                            </w:r>
                          </w:p>
                        </w:txbxContent>
                      </v:textbox>
                    </v:shape>
                    <v:shape id="Text Box 14" o:spid="_x0000_s1031" type="#_x0000_t202" style="position:absolute;left:900;top:780;width:12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  <v:textbox>
                        <w:txbxContent>
                          <w:p w:rsidR="0031783F" w:rsidRDefault="0031783F" w:rsidP="001D78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17AC17" wp14:editId="1E31DA41">
                                  <wp:extent cx="601980" cy="669290"/>
                                  <wp:effectExtent l="0" t="0" r="762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980" cy="669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Text Box 15" o:spid="_x0000_s1032" type="#_x0000_t202" style="position:absolute;left:2700;top:1800;width:6660;height:1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  <v:textbox>
                        <w:txbxContent>
                          <w:p w:rsidR="0031783F" w:rsidRPr="00313769" w:rsidRDefault="0031783F" w:rsidP="001D787D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proofErr w:type="spellStart"/>
                            <w:r w:rsidRPr="00313769">
                              <w:rPr>
                                <w:rFonts w:cstheme="minorHAnsi"/>
                                <w:b/>
                              </w:rPr>
                              <w:t>Drejtoria</w:t>
                            </w:r>
                            <w:proofErr w:type="spellEnd"/>
                            <w:r w:rsidRPr="00313769"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313769">
                              <w:rPr>
                                <w:rFonts w:cstheme="minorHAnsi"/>
                                <w:b/>
                              </w:rPr>
                              <w:t>për</w:t>
                            </w:r>
                            <w:proofErr w:type="spellEnd"/>
                            <w:r w:rsidRPr="00313769"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313769">
                              <w:rPr>
                                <w:rFonts w:cstheme="minorHAnsi"/>
                                <w:b/>
                              </w:rPr>
                              <w:t>Ekonomi</w:t>
                            </w:r>
                            <w:proofErr w:type="spellEnd"/>
                            <w:r w:rsidRPr="00313769">
                              <w:rPr>
                                <w:rFonts w:cstheme="minorHAnsi"/>
                                <w:b/>
                              </w:rPr>
                              <w:t xml:space="preserve">, </w:t>
                            </w:r>
                            <w:proofErr w:type="spellStart"/>
                            <w:r w:rsidRPr="00313769">
                              <w:rPr>
                                <w:rFonts w:cstheme="minorHAnsi"/>
                                <w:b/>
                              </w:rPr>
                              <w:t>Zhvillim</w:t>
                            </w:r>
                            <w:proofErr w:type="spellEnd"/>
                            <w:r w:rsidRPr="00313769"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313769">
                              <w:rPr>
                                <w:rFonts w:cstheme="minorHAnsi"/>
                                <w:b/>
                              </w:rPr>
                              <w:t>dhe</w:t>
                            </w:r>
                            <w:proofErr w:type="spellEnd"/>
                            <w:r w:rsidRPr="00313769"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313769">
                              <w:rPr>
                                <w:rFonts w:cstheme="minorHAnsi"/>
                                <w:b/>
                              </w:rPr>
                              <w:t>Turizëm</w:t>
                            </w:r>
                            <w:proofErr w:type="spellEnd"/>
                          </w:p>
                          <w:p w:rsidR="0031783F" w:rsidRPr="00313769" w:rsidRDefault="0031783F" w:rsidP="001D787D">
                            <w:pPr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proofErr w:type="spellStart"/>
                            <w:r w:rsidRPr="00313769">
                              <w:rPr>
                                <w:rFonts w:cstheme="minorHAnsi"/>
                                <w:b/>
                              </w:rPr>
                              <w:t>Odeljenje</w:t>
                            </w:r>
                            <w:proofErr w:type="spellEnd"/>
                            <w:r w:rsidRPr="00313769"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313769">
                              <w:rPr>
                                <w:rFonts w:cstheme="minorHAnsi"/>
                                <w:b/>
                              </w:rPr>
                              <w:t>za</w:t>
                            </w:r>
                            <w:proofErr w:type="spellEnd"/>
                            <w:r w:rsidRPr="00313769"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313769">
                              <w:rPr>
                                <w:rFonts w:cstheme="minorHAnsi"/>
                                <w:b/>
                              </w:rPr>
                              <w:t>Privredu</w:t>
                            </w:r>
                            <w:proofErr w:type="spellEnd"/>
                            <w:r w:rsidRPr="00313769">
                              <w:rPr>
                                <w:rFonts w:cstheme="minorHAnsi"/>
                                <w:b/>
                              </w:rPr>
                              <w:t xml:space="preserve">, </w:t>
                            </w:r>
                            <w:proofErr w:type="spellStart"/>
                            <w:r w:rsidRPr="00313769">
                              <w:rPr>
                                <w:rFonts w:cstheme="minorHAnsi"/>
                                <w:b/>
                              </w:rPr>
                              <w:t>Razvoj</w:t>
                            </w:r>
                            <w:proofErr w:type="spellEnd"/>
                            <w:r w:rsidRPr="00313769"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313769">
                              <w:rPr>
                                <w:rFonts w:cstheme="minorHAnsi"/>
                                <w:b/>
                              </w:rPr>
                              <w:t>i</w:t>
                            </w:r>
                            <w:proofErr w:type="spellEnd"/>
                            <w:r w:rsidRPr="00313769"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313769">
                              <w:rPr>
                                <w:rFonts w:cstheme="minorHAnsi"/>
                                <w:b/>
                              </w:rPr>
                              <w:t>Turizam</w:t>
                            </w:r>
                            <w:proofErr w:type="spellEnd"/>
                          </w:p>
                          <w:p w:rsidR="0031783F" w:rsidRPr="00313769" w:rsidRDefault="0031783F" w:rsidP="001D787D">
                            <w:pPr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313769">
                              <w:rPr>
                                <w:rFonts w:cstheme="minorHAnsi"/>
                                <w:b/>
                              </w:rPr>
                              <w:t>Department of Economy, Development and Tourism</w:t>
                            </w:r>
                          </w:p>
                          <w:p w:rsidR="0031783F" w:rsidRPr="00666BED" w:rsidRDefault="0031783F" w:rsidP="001D787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  <v:line id="Line 7" o:spid="_x0000_s1033" style="position:absolute;visibility:visible;mso-wrap-style:square" from="2880,2880" to="9180,2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" strokeweight="4.5pt">
                      <v:stroke linestyle="thinThick"/>
                    </v:line>
                    <w10:wrap anchorx="margin"/>
                  </v:group>
                </w:pict>
              </mc:Fallback>
            </mc:AlternateContent>
          </w:r>
          <w:r w:rsidR="00723A8B">
            <w:br w:type="page"/>
          </w:r>
        </w:p>
      </w:sdtContent>
    </w:sdt>
    <w:p w:rsidR="00723A8B" w:rsidRDefault="00723A8B" w:rsidP="00AA190B">
      <w:pPr>
        <w:jc w:val="center"/>
      </w:pPr>
    </w:p>
    <w:tbl>
      <w:tblPr>
        <w:tblW w:w="10790" w:type="dxa"/>
        <w:tblLayout w:type="fixed"/>
        <w:tblLook w:val="0600" w:firstRow="0" w:lastRow="0" w:firstColumn="0" w:lastColumn="0" w:noHBand="1" w:noVBand="1"/>
      </w:tblPr>
      <w:tblGrid>
        <w:gridCol w:w="5395"/>
        <w:gridCol w:w="5395"/>
      </w:tblGrid>
      <w:tr w:rsidR="00A81248" w:rsidRPr="003A798E" w:rsidTr="00A516D9">
        <w:tc>
          <w:tcPr>
            <w:tcW w:w="5395" w:type="dxa"/>
          </w:tcPr>
          <w:p w:rsidR="00A81248" w:rsidRPr="003A798E" w:rsidRDefault="00C75C20" w:rsidP="00A81248">
            <w:pPr>
              <w:pStyle w:val="GraphicAnchor"/>
            </w:pPr>
            <w:r w:rsidRPr="003A12AC"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5736406C" wp14:editId="5752500A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-561</wp:posOffset>
                      </wp:positionV>
                      <wp:extent cx="6569075" cy="1679944"/>
                      <wp:effectExtent l="0" t="0" r="0" b="34925"/>
                      <wp:wrapNone/>
                      <wp:docPr id="18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69075" cy="1679944"/>
                                <a:chOff x="900" y="720"/>
                                <a:chExt cx="10345" cy="2160"/>
                              </a:xfrm>
                            </wpg:grpSpPr>
                            <wps:wsp>
                              <wps:cNvPr id="19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885" y="720"/>
                                  <a:ext cx="1360" cy="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1783F" w:rsidRDefault="0031783F" w:rsidP="009D2C0F">
                                    <w:r>
                                      <w:object w:dxaOrig="1290" w:dyaOrig="1335">
                                        <v:shape id="_x0000_i1029" type="#_x0000_t75" style="width:53.6pt;height:56.05pt">
                                          <v:imagedata r:id="rId13" o:title=""/>
                                        </v:shape>
                                        <o:OLEObject Type="Embed" ProgID="MSPhotoEd.3" ShapeID="_x0000_i1029" DrawAspect="Content" ObjectID="_1766316728" r:id="rId17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80" y="900"/>
                                  <a:ext cx="8100" cy="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1783F" w:rsidRPr="008826AE" w:rsidRDefault="0031783F" w:rsidP="009D2C0F">
                                    <w:pPr>
                                      <w:jc w:val="center"/>
                                      <w:rPr>
                                        <w:b/>
                                        <w:sz w:val="28"/>
                                        <w:szCs w:val="28"/>
                                        <w:lang w:val="en-GB"/>
                                      </w:rPr>
                                    </w:pPr>
                                    <w:proofErr w:type="spellStart"/>
                                    <w:r w:rsidRPr="008826AE">
                                      <w:rPr>
                                        <w:b/>
                                        <w:sz w:val="28"/>
                                        <w:szCs w:val="28"/>
                                        <w:lang w:val="en-GB"/>
                                      </w:rPr>
                                      <w:t>Republika</w:t>
                                    </w:r>
                                    <w:proofErr w:type="spellEnd"/>
                                    <w:r w:rsidRPr="008826AE">
                                      <w:rPr>
                                        <w:b/>
                                        <w:sz w:val="28"/>
                                        <w:szCs w:val="28"/>
                                        <w:lang w:val="en-GB"/>
                                      </w:rPr>
                                      <w:t xml:space="preserve"> e </w:t>
                                    </w:r>
                                    <w:proofErr w:type="spellStart"/>
                                    <w:r w:rsidRPr="008826AE">
                                      <w:rPr>
                                        <w:b/>
                                        <w:sz w:val="28"/>
                                        <w:szCs w:val="28"/>
                                        <w:lang w:val="en-GB"/>
                                      </w:rPr>
                                      <w:t>Kosovës</w:t>
                                    </w:r>
                                    <w:proofErr w:type="spellEnd"/>
                                    <w:r w:rsidRPr="008826AE">
                                      <w:rPr>
                                        <w:b/>
                                        <w:sz w:val="28"/>
                                        <w:szCs w:val="28"/>
                                        <w:lang w:val="en-GB"/>
                                      </w:rPr>
                                      <w:t xml:space="preserve"> / </w:t>
                                    </w:r>
                                    <w:proofErr w:type="spellStart"/>
                                    <w:r w:rsidRPr="008826AE">
                                      <w:rPr>
                                        <w:b/>
                                        <w:sz w:val="28"/>
                                        <w:szCs w:val="28"/>
                                        <w:lang w:val="en-GB"/>
                                      </w:rPr>
                                      <w:t>Republika</w:t>
                                    </w:r>
                                    <w:proofErr w:type="spellEnd"/>
                                    <w:r w:rsidRPr="008826AE">
                                      <w:rPr>
                                        <w:b/>
                                        <w:sz w:val="28"/>
                                        <w:szCs w:val="28"/>
                                        <w:lang w:val="en-GB"/>
                                      </w:rPr>
                                      <w:t xml:space="preserve"> Kosovo / Republic of Kosovo</w:t>
                                    </w:r>
                                  </w:p>
                                  <w:p w:rsidR="0031783F" w:rsidRDefault="0031783F" w:rsidP="009D2C0F">
                                    <w:pPr>
                                      <w:jc w:val="center"/>
                                      <w:rPr>
                                        <w:b/>
                                        <w:sz w:val="20"/>
                                        <w:szCs w:val="20"/>
                                        <w:lang w:val="en-GB"/>
                                      </w:rPr>
                                    </w:pPr>
                                  </w:p>
                                  <w:p w:rsidR="0031783F" w:rsidRPr="008826AE" w:rsidRDefault="0031783F" w:rsidP="009D2C0F">
                                    <w:pPr>
                                      <w:jc w:val="center"/>
                                      <w:rPr>
                                        <w:b/>
                                        <w:sz w:val="20"/>
                                        <w:szCs w:val="20"/>
                                        <w:lang w:val="en-GB"/>
                                      </w:rPr>
                                    </w:pPr>
                                    <w:proofErr w:type="spellStart"/>
                                    <w:r w:rsidRPr="008826AE">
                                      <w:rPr>
                                        <w:b/>
                                        <w:sz w:val="20"/>
                                        <w:szCs w:val="20"/>
                                        <w:lang w:val="en-GB"/>
                                      </w:rPr>
                                      <w:t>Kuvendi</w:t>
                                    </w:r>
                                    <w:proofErr w:type="spellEnd"/>
                                    <w:r w:rsidRPr="008826AE">
                                      <w:rPr>
                                        <w:b/>
                                        <w:sz w:val="20"/>
                                        <w:szCs w:val="20"/>
                                        <w:lang w:val="en-GB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8826AE">
                                      <w:rPr>
                                        <w:b/>
                                        <w:sz w:val="20"/>
                                        <w:szCs w:val="20"/>
                                        <w:lang w:val="en-GB"/>
                                      </w:rPr>
                                      <w:t>Komunal</w:t>
                                    </w:r>
                                    <w:proofErr w:type="spellEnd"/>
                                    <w:r w:rsidRPr="008826AE">
                                      <w:rPr>
                                        <w:b/>
                                        <w:sz w:val="20"/>
                                        <w:szCs w:val="20"/>
                                        <w:lang w:val="en-GB"/>
                                      </w:rPr>
                                      <w:t xml:space="preserve"> Rahovec/</w:t>
                                    </w:r>
                                    <w:proofErr w:type="spellStart"/>
                                    <w:r w:rsidRPr="008826AE">
                                      <w:rPr>
                                        <w:b/>
                                        <w:sz w:val="20"/>
                                        <w:szCs w:val="20"/>
                                        <w:lang w:val="en-GB"/>
                                      </w:rPr>
                                      <w:t>Skupština</w:t>
                                    </w:r>
                                    <w:proofErr w:type="spellEnd"/>
                                    <w:r w:rsidRPr="008826AE">
                                      <w:rPr>
                                        <w:b/>
                                        <w:sz w:val="20"/>
                                        <w:szCs w:val="20"/>
                                        <w:lang w:val="en-GB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8826AE">
                                      <w:rPr>
                                        <w:b/>
                                        <w:sz w:val="20"/>
                                        <w:szCs w:val="20"/>
                                        <w:lang w:val="en-GB"/>
                                      </w:rPr>
                                      <w:t>Opštine</w:t>
                                    </w:r>
                                    <w:proofErr w:type="spellEnd"/>
                                    <w:r w:rsidRPr="008826AE">
                                      <w:rPr>
                                        <w:b/>
                                        <w:sz w:val="20"/>
                                        <w:szCs w:val="20"/>
                                        <w:lang w:val="en-GB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8826AE">
                                      <w:rPr>
                                        <w:b/>
                                        <w:sz w:val="20"/>
                                        <w:szCs w:val="20"/>
                                        <w:lang w:val="en-GB"/>
                                      </w:rPr>
                                      <w:t>Orahovac</w:t>
                                    </w:r>
                                    <w:proofErr w:type="spellEnd"/>
                                    <w:r w:rsidRPr="008826AE">
                                      <w:rPr>
                                        <w:b/>
                                        <w:sz w:val="20"/>
                                        <w:szCs w:val="20"/>
                                        <w:lang w:val="en-GB"/>
                                      </w:rPr>
                                      <w:t>/</w:t>
                                    </w: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  <w:lang w:val="en-GB"/>
                                      </w:rPr>
                                      <w:t>Municipal Assembly Rahovec</w:t>
                                    </w:r>
                                  </w:p>
                                  <w:p w:rsidR="0031783F" w:rsidRPr="008826AE" w:rsidRDefault="0031783F" w:rsidP="009D2C0F">
                                    <w:pPr>
                                      <w:jc w:val="center"/>
                                      <w:rPr>
                                        <w:b/>
                                        <w:sz w:val="28"/>
                                        <w:szCs w:val="28"/>
                                        <w:lang w:val="en-GB"/>
                                      </w:rPr>
                                    </w:pPr>
                                  </w:p>
                                  <w:p w:rsidR="0031783F" w:rsidRDefault="0031783F" w:rsidP="009D2C0F">
                                    <w:pPr>
                                      <w:jc w:val="center"/>
                                      <w:rPr>
                                        <w:b/>
                                        <w:sz w:val="20"/>
                                        <w:szCs w:val="20"/>
                                        <w:lang w:val="en-GB"/>
                                      </w:rPr>
                                    </w:pPr>
                                  </w:p>
                                  <w:p w:rsidR="0031783F" w:rsidRPr="008826AE" w:rsidRDefault="0031783F" w:rsidP="009D2C0F">
                                    <w:pPr>
                                      <w:jc w:val="center"/>
                                      <w:rPr>
                                        <w:b/>
                                        <w:sz w:val="20"/>
                                        <w:szCs w:val="20"/>
                                        <w:lang w:val="en-GB"/>
                                      </w:rPr>
                                    </w:pPr>
                                    <w:proofErr w:type="spellStart"/>
                                    <w:r w:rsidRPr="008826AE">
                                      <w:rPr>
                                        <w:b/>
                                        <w:sz w:val="20"/>
                                        <w:szCs w:val="20"/>
                                        <w:lang w:val="en-GB"/>
                                      </w:rPr>
                                      <w:t>Kuvendi</w:t>
                                    </w:r>
                                    <w:proofErr w:type="spellEnd"/>
                                    <w:r w:rsidRPr="008826AE">
                                      <w:rPr>
                                        <w:b/>
                                        <w:sz w:val="20"/>
                                        <w:szCs w:val="20"/>
                                        <w:lang w:val="en-GB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8826AE">
                                      <w:rPr>
                                        <w:b/>
                                        <w:sz w:val="20"/>
                                        <w:szCs w:val="20"/>
                                        <w:lang w:val="en-GB"/>
                                      </w:rPr>
                                      <w:t>Komunal</w:t>
                                    </w:r>
                                    <w:proofErr w:type="spellEnd"/>
                                    <w:r w:rsidRPr="008826AE">
                                      <w:rPr>
                                        <w:b/>
                                        <w:sz w:val="20"/>
                                        <w:szCs w:val="20"/>
                                        <w:lang w:val="en-GB"/>
                                      </w:rPr>
                                      <w:t xml:space="preserve"> Rahovec/</w:t>
                                    </w:r>
                                    <w:proofErr w:type="spellStart"/>
                                    <w:r w:rsidRPr="008826AE">
                                      <w:rPr>
                                        <w:b/>
                                        <w:sz w:val="20"/>
                                        <w:szCs w:val="20"/>
                                        <w:lang w:val="en-GB"/>
                                      </w:rPr>
                                      <w:t>Skupština</w:t>
                                    </w:r>
                                    <w:proofErr w:type="spellEnd"/>
                                    <w:r w:rsidRPr="008826AE">
                                      <w:rPr>
                                        <w:b/>
                                        <w:sz w:val="20"/>
                                        <w:szCs w:val="20"/>
                                        <w:lang w:val="en-GB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8826AE">
                                      <w:rPr>
                                        <w:b/>
                                        <w:sz w:val="20"/>
                                        <w:szCs w:val="20"/>
                                        <w:lang w:val="en-GB"/>
                                      </w:rPr>
                                      <w:t>Opštine</w:t>
                                    </w:r>
                                    <w:proofErr w:type="spellEnd"/>
                                    <w:r w:rsidRPr="008826AE">
                                      <w:rPr>
                                        <w:b/>
                                        <w:sz w:val="20"/>
                                        <w:szCs w:val="20"/>
                                        <w:lang w:val="en-GB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8826AE">
                                      <w:rPr>
                                        <w:b/>
                                        <w:sz w:val="20"/>
                                        <w:szCs w:val="20"/>
                                        <w:lang w:val="en-GB"/>
                                      </w:rPr>
                                      <w:t>Orahovac</w:t>
                                    </w:r>
                                    <w:proofErr w:type="spellEnd"/>
                                    <w:r w:rsidRPr="008826AE">
                                      <w:rPr>
                                        <w:b/>
                                        <w:sz w:val="20"/>
                                        <w:szCs w:val="20"/>
                                        <w:lang w:val="en-GB"/>
                                      </w:rPr>
                                      <w:t>/</w:t>
                                    </w: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  <w:lang w:val="en-GB"/>
                                      </w:rPr>
                                      <w:t>Municipal Assembly Rahovec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Text Box 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0" y="780"/>
                                  <a:ext cx="1260" cy="1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1783F" w:rsidRDefault="0031783F" w:rsidP="009D2C0F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1A4BCE78" wp14:editId="693C9CD2">
                                          <wp:extent cx="601980" cy="669290"/>
                                          <wp:effectExtent l="0" t="0" r="7620" b="0"/>
                                          <wp:docPr id="24" name="Picture 2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01980" cy="6692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Text Box 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80" y="1704"/>
                                  <a:ext cx="6660" cy="10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1783F" w:rsidRPr="00313769" w:rsidRDefault="0031783F" w:rsidP="009D2C0F">
                                    <w:pPr>
                                      <w:jc w:val="center"/>
                                      <w:rPr>
                                        <w:rFonts w:cstheme="minorHAnsi"/>
                                      </w:rPr>
                                    </w:pPr>
                                    <w:proofErr w:type="spellStart"/>
                                    <w:r w:rsidRPr="00313769">
                                      <w:rPr>
                                        <w:rFonts w:cstheme="minorHAnsi"/>
                                        <w:b/>
                                      </w:rPr>
                                      <w:t>Drejtoria</w:t>
                                    </w:r>
                                    <w:proofErr w:type="spellEnd"/>
                                    <w:r w:rsidRPr="00313769">
                                      <w:rPr>
                                        <w:rFonts w:cstheme="minorHAnsi"/>
                                        <w:b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313769">
                                      <w:rPr>
                                        <w:rFonts w:cstheme="minorHAnsi"/>
                                        <w:b/>
                                      </w:rPr>
                                      <w:t>për</w:t>
                                    </w:r>
                                    <w:proofErr w:type="spellEnd"/>
                                    <w:r w:rsidRPr="00313769">
                                      <w:rPr>
                                        <w:rFonts w:cstheme="minorHAnsi"/>
                                        <w:b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313769">
                                      <w:rPr>
                                        <w:rFonts w:cstheme="minorHAnsi"/>
                                        <w:b/>
                                      </w:rPr>
                                      <w:t>Ekonomi</w:t>
                                    </w:r>
                                    <w:proofErr w:type="spellEnd"/>
                                    <w:r w:rsidRPr="00313769">
                                      <w:rPr>
                                        <w:rFonts w:cstheme="minorHAnsi"/>
                                        <w:b/>
                                      </w:rPr>
                                      <w:t xml:space="preserve">, </w:t>
                                    </w:r>
                                    <w:proofErr w:type="spellStart"/>
                                    <w:r w:rsidRPr="00313769">
                                      <w:rPr>
                                        <w:rFonts w:cstheme="minorHAnsi"/>
                                        <w:b/>
                                      </w:rPr>
                                      <w:t>Zhvillim</w:t>
                                    </w:r>
                                    <w:proofErr w:type="spellEnd"/>
                                    <w:r w:rsidRPr="00313769">
                                      <w:rPr>
                                        <w:rFonts w:cstheme="minorHAnsi"/>
                                        <w:b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313769">
                                      <w:rPr>
                                        <w:rFonts w:cstheme="minorHAnsi"/>
                                        <w:b/>
                                      </w:rPr>
                                      <w:t>dhe</w:t>
                                    </w:r>
                                    <w:proofErr w:type="spellEnd"/>
                                    <w:r w:rsidRPr="00313769">
                                      <w:rPr>
                                        <w:rFonts w:cstheme="minorHAnsi"/>
                                        <w:b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313769">
                                      <w:rPr>
                                        <w:rFonts w:cstheme="minorHAnsi"/>
                                        <w:b/>
                                      </w:rPr>
                                      <w:t>Turizëm</w:t>
                                    </w:r>
                                    <w:proofErr w:type="spellEnd"/>
                                  </w:p>
                                  <w:p w:rsidR="0031783F" w:rsidRPr="00313769" w:rsidRDefault="0031783F" w:rsidP="009D2C0F">
                                    <w:pPr>
                                      <w:jc w:val="center"/>
                                      <w:rPr>
                                        <w:rFonts w:cstheme="minorHAnsi"/>
                                        <w:b/>
                                      </w:rPr>
                                    </w:pPr>
                                    <w:proofErr w:type="spellStart"/>
                                    <w:r w:rsidRPr="00313769">
                                      <w:rPr>
                                        <w:rFonts w:cstheme="minorHAnsi"/>
                                        <w:b/>
                                      </w:rPr>
                                      <w:t>Odeljenje</w:t>
                                    </w:r>
                                    <w:proofErr w:type="spellEnd"/>
                                    <w:r w:rsidRPr="00313769">
                                      <w:rPr>
                                        <w:rFonts w:cstheme="minorHAnsi"/>
                                        <w:b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313769">
                                      <w:rPr>
                                        <w:rFonts w:cstheme="minorHAnsi"/>
                                        <w:b/>
                                      </w:rPr>
                                      <w:t>za</w:t>
                                    </w:r>
                                    <w:proofErr w:type="spellEnd"/>
                                    <w:r w:rsidRPr="00313769">
                                      <w:rPr>
                                        <w:rFonts w:cstheme="minorHAnsi"/>
                                        <w:b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313769">
                                      <w:rPr>
                                        <w:rFonts w:cstheme="minorHAnsi"/>
                                        <w:b/>
                                      </w:rPr>
                                      <w:t>Privredu</w:t>
                                    </w:r>
                                    <w:proofErr w:type="spellEnd"/>
                                    <w:r w:rsidRPr="00313769">
                                      <w:rPr>
                                        <w:rFonts w:cstheme="minorHAnsi"/>
                                        <w:b/>
                                      </w:rPr>
                                      <w:t xml:space="preserve">, </w:t>
                                    </w:r>
                                    <w:proofErr w:type="spellStart"/>
                                    <w:r w:rsidRPr="00313769">
                                      <w:rPr>
                                        <w:rFonts w:cstheme="minorHAnsi"/>
                                        <w:b/>
                                      </w:rPr>
                                      <w:t>Razvoj</w:t>
                                    </w:r>
                                    <w:proofErr w:type="spellEnd"/>
                                    <w:r w:rsidRPr="00313769">
                                      <w:rPr>
                                        <w:rFonts w:cstheme="minorHAnsi"/>
                                        <w:b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313769">
                                      <w:rPr>
                                        <w:rFonts w:cstheme="minorHAnsi"/>
                                        <w:b/>
                                      </w:rPr>
                                      <w:t>i</w:t>
                                    </w:r>
                                    <w:proofErr w:type="spellEnd"/>
                                    <w:r w:rsidRPr="00313769">
                                      <w:rPr>
                                        <w:rFonts w:cstheme="minorHAnsi"/>
                                        <w:b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313769">
                                      <w:rPr>
                                        <w:rFonts w:cstheme="minorHAnsi"/>
                                        <w:b/>
                                      </w:rPr>
                                      <w:t>Turizam</w:t>
                                    </w:r>
                                    <w:proofErr w:type="spellEnd"/>
                                  </w:p>
                                  <w:p w:rsidR="0031783F" w:rsidRPr="00313769" w:rsidRDefault="0031783F" w:rsidP="009D2C0F">
                                    <w:pPr>
                                      <w:jc w:val="center"/>
                                      <w:rPr>
                                        <w:rFonts w:cstheme="minorHAnsi"/>
                                        <w:b/>
                                      </w:rPr>
                                    </w:pPr>
                                    <w:r w:rsidRPr="00313769">
                                      <w:rPr>
                                        <w:rFonts w:cstheme="minorHAnsi"/>
                                        <w:b/>
                                      </w:rPr>
                                      <w:t>Department of Economy, Development and Tourism</w:t>
                                    </w:r>
                                  </w:p>
                                  <w:p w:rsidR="0031783F" w:rsidRPr="00666BED" w:rsidRDefault="0031783F" w:rsidP="009D2C0F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Line 7"/>
                              <wps:cNvCnPr/>
                              <wps:spPr bwMode="auto">
                                <a:xfrm>
                                  <a:off x="2880" y="2880"/>
                                  <a:ext cx="6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 cmpd="thinThick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36406C" id="_x0000_s1034" style="position:absolute;margin-left:0;margin-top:-.05pt;width:517.25pt;height:132.3pt;z-index:251658240;mso-position-horizontal:left;mso-position-horizontal-relative:margin" coordorigin="900,720" coordsize="10345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">
                      <v:shape id="Text Box 3" o:spid="_x0000_s1035" type="#_x0000_t202" style="position:absolute;left:9885;top:720;width:1360;height:12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" filled="f" stroked="f">
                        <v:textbox>
                          <w:txbxContent>
                            <w:p w:rsidR="0031783F" w:rsidRDefault="0031783F" w:rsidP="009D2C0F">
                              <w:r>
                                <w:object w:dxaOrig="1290" w:dyaOrig="1335">
                                  <v:shape id="_x0000_i1029" type="#_x0000_t75" style="width:53.6pt;height:56.05pt">
                                    <v:imagedata r:id="rId13" o:title=""/>
                                  </v:shape>
                                  <o:OLEObject Type="Embed" ProgID="MSPhotoEd.3" ShapeID="_x0000_i1029" DrawAspect="Content" ObjectID="_1766316728" r:id="rId18"/>
                                </w:object>
                              </w:r>
                            </w:p>
                          </w:txbxContent>
                        </v:textbox>
                      </v:shape>
                      <v:shape id="Text Box 4" o:spid="_x0000_s1036" type="#_x0000_t202" style="position:absolute;left:1980;top:900;width:8100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    <v:textbox>
                          <w:txbxContent>
                            <w:p w:rsidR="0031783F" w:rsidRPr="008826AE" w:rsidRDefault="0031783F" w:rsidP="009D2C0F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proofErr w:type="spellStart"/>
                              <w:r w:rsidRPr="008826AE">
                                <w:rPr>
                                  <w:b/>
                                  <w:sz w:val="28"/>
                                  <w:szCs w:val="28"/>
                                  <w:lang w:val="en-GB"/>
                                </w:rPr>
                                <w:t>Republika</w:t>
                              </w:r>
                              <w:proofErr w:type="spellEnd"/>
                              <w:r w:rsidRPr="008826AE">
                                <w:rPr>
                                  <w:b/>
                                  <w:sz w:val="28"/>
                                  <w:szCs w:val="28"/>
                                  <w:lang w:val="en-GB"/>
                                </w:rPr>
                                <w:t xml:space="preserve"> e </w:t>
                              </w:r>
                              <w:proofErr w:type="spellStart"/>
                              <w:r w:rsidRPr="008826AE">
                                <w:rPr>
                                  <w:b/>
                                  <w:sz w:val="28"/>
                                  <w:szCs w:val="28"/>
                                  <w:lang w:val="en-GB"/>
                                </w:rPr>
                                <w:t>Kosovës</w:t>
                              </w:r>
                              <w:proofErr w:type="spellEnd"/>
                              <w:r w:rsidRPr="008826AE">
                                <w:rPr>
                                  <w:b/>
                                  <w:sz w:val="28"/>
                                  <w:szCs w:val="28"/>
                                  <w:lang w:val="en-GB"/>
                                </w:rPr>
                                <w:t xml:space="preserve"> / </w:t>
                              </w:r>
                              <w:proofErr w:type="spellStart"/>
                              <w:r w:rsidRPr="008826AE">
                                <w:rPr>
                                  <w:b/>
                                  <w:sz w:val="28"/>
                                  <w:szCs w:val="28"/>
                                  <w:lang w:val="en-GB"/>
                                </w:rPr>
                                <w:t>Republika</w:t>
                              </w:r>
                              <w:proofErr w:type="spellEnd"/>
                              <w:r w:rsidRPr="008826AE">
                                <w:rPr>
                                  <w:b/>
                                  <w:sz w:val="28"/>
                                  <w:szCs w:val="28"/>
                                  <w:lang w:val="en-GB"/>
                                </w:rPr>
                                <w:t xml:space="preserve"> Kosovo / Republic of Kosovo</w:t>
                              </w:r>
                            </w:p>
                            <w:p w:rsidR="0031783F" w:rsidRDefault="0031783F" w:rsidP="009D2C0F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  <w:lang w:val="en-GB"/>
                                </w:rPr>
                              </w:pPr>
                            </w:p>
                            <w:p w:rsidR="0031783F" w:rsidRPr="008826AE" w:rsidRDefault="0031783F" w:rsidP="009D2C0F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proofErr w:type="spellStart"/>
                              <w:r w:rsidRPr="008826AE">
                                <w:rPr>
                                  <w:b/>
                                  <w:sz w:val="20"/>
                                  <w:szCs w:val="20"/>
                                  <w:lang w:val="en-GB"/>
                                </w:rPr>
                                <w:t>Kuvendi</w:t>
                              </w:r>
                              <w:proofErr w:type="spellEnd"/>
                              <w:r w:rsidRPr="008826AE">
                                <w:rPr>
                                  <w:b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Pr="008826AE">
                                <w:rPr>
                                  <w:b/>
                                  <w:sz w:val="20"/>
                                  <w:szCs w:val="20"/>
                                  <w:lang w:val="en-GB"/>
                                </w:rPr>
                                <w:t>Komunal</w:t>
                              </w:r>
                              <w:proofErr w:type="spellEnd"/>
                              <w:r w:rsidRPr="008826AE">
                                <w:rPr>
                                  <w:b/>
                                  <w:sz w:val="20"/>
                                  <w:szCs w:val="20"/>
                                  <w:lang w:val="en-GB"/>
                                </w:rPr>
                                <w:t xml:space="preserve"> Rahovec/</w:t>
                              </w:r>
                              <w:proofErr w:type="spellStart"/>
                              <w:r w:rsidRPr="008826AE">
                                <w:rPr>
                                  <w:b/>
                                  <w:sz w:val="20"/>
                                  <w:szCs w:val="20"/>
                                  <w:lang w:val="en-GB"/>
                                </w:rPr>
                                <w:t>Skupština</w:t>
                              </w:r>
                              <w:proofErr w:type="spellEnd"/>
                              <w:r w:rsidRPr="008826AE">
                                <w:rPr>
                                  <w:b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Pr="008826AE">
                                <w:rPr>
                                  <w:b/>
                                  <w:sz w:val="20"/>
                                  <w:szCs w:val="20"/>
                                  <w:lang w:val="en-GB"/>
                                </w:rPr>
                                <w:t>Opštine</w:t>
                              </w:r>
                              <w:proofErr w:type="spellEnd"/>
                              <w:r w:rsidRPr="008826AE">
                                <w:rPr>
                                  <w:b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Pr="008826AE">
                                <w:rPr>
                                  <w:b/>
                                  <w:sz w:val="20"/>
                                  <w:szCs w:val="20"/>
                                  <w:lang w:val="en-GB"/>
                                </w:rPr>
                                <w:t>Orahovac</w:t>
                              </w:r>
                              <w:proofErr w:type="spellEnd"/>
                              <w:r w:rsidRPr="008826AE">
                                <w:rPr>
                                  <w:b/>
                                  <w:sz w:val="20"/>
                                  <w:szCs w:val="20"/>
                                  <w:lang w:val="en-GB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  <w:lang w:val="en-GB"/>
                                </w:rPr>
                                <w:t>Municipal Assembly Rahovec</w:t>
                              </w:r>
                            </w:p>
                            <w:p w:rsidR="0031783F" w:rsidRPr="008826AE" w:rsidRDefault="0031783F" w:rsidP="009D2C0F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  <w:lang w:val="en-GB"/>
                                </w:rPr>
                              </w:pPr>
                            </w:p>
                            <w:p w:rsidR="0031783F" w:rsidRDefault="0031783F" w:rsidP="009D2C0F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  <w:lang w:val="en-GB"/>
                                </w:rPr>
                              </w:pPr>
                            </w:p>
                            <w:p w:rsidR="0031783F" w:rsidRPr="008826AE" w:rsidRDefault="0031783F" w:rsidP="009D2C0F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proofErr w:type="spellStart"/>
                              <w:r w:rsidRPr="008826AE">
                                <w:rPr>
                                  <w:b/>
                                  <w:sz w:val="20"/>
                                  <w:szCs w:val="20"/>
                                  <w:lang w:val="en-GB"/>
                                </w:rPr>
                                <w:t>Kuvendi</w:t>
                              </w:r>
                              <w:proofErr w:type="spellEnd"/>
                              <w:r w:rsidRPr="008826AE">
                                <w:rPr>
                                  <w:b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Pr="008826AE">
                                <w:rPr>
                                  <w:b/>
                                  <w:sz w:val="20"/>
                                  <w:szCs w:val="20"/>
                                  <w:lang w:val="en-GB"/>
                                </w:rPr>
                                <w:t>Komunal</w:t>
                              </w:r>
                              <w:proofErr w:type="spellEnd"/>
                              <w:r w:rsidRPr="008826AE">
                                <w:rPr>
                                  <w:b/>
                                  <w:sz w:val="20"/>
                                  <w:szCs w:val="20"/>
                                  <w:lang w:val="en-GB"/>
                                </w:rPr>
                                <w:t xml:space="preserve"> Rahovec/</w:t>
                              </w:r>
                              <w:proofErr w:type="spellStart"/>
                              <w:r w:rsidRPr="008826AE">
                                <w:rPr>
                                  <w:b/>
                                  <w:sz w:val="20"/>
                                  <w:szCs w:val="20"/>
                                  <w:lang w:val="en-GB"/>
                                </w:rPr>
                                <w:t>Skupština</w:t>
                              </w:r>
                              <w:proofErr w:type="spellEnd"/>
                              <w:r w:rsidRPr="008826AE">
                                <w:rPr>
                                  <w:b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Pr="008826AE">
                                <w:rPr>
                                  <w:b/>
                                  <w:sz w:val="20"/>
                                  <w:szCs w:val="20"/>
                                  <w:lang w:val="en-GB"/>
                                </w:rPr>
                                <w:t>Opštine</w:t>
                              </w:r>
                              <w:proofErr w:type="spellEnd"/>
                              <w:r w:rsidRPr="008826AE">
                                <w:rPr>
                                  <w:b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Pr="008826AE">
                                <w:rPr>
                                  <w:b/>
                                  <w:sz w:val="20"/>
                                  <w:szCs w:val="20"/>
                                  <w:lang w:val="en-GB"/>
                                </w:rPr>
                                <w:t>Orahovac</w:t>
                              </w:r>
                              <w:proofErr w:type="spellEnd"/>
                              <w:r w:rsidRPr="008826AE">
                                <w:rPr>
                                  <w:b/>
                                  <w:sz w:val="20"/>
                                  <w:szCs w:val="20"/>
                                  <w:lang w:val="en-GB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  <w:lang w:val="en-GB"/>
                                </w:rPr>
                                <w:t>Municipal Assembly Rahovec</w:t>
                              </w:r>
                            </w:p>
                          </w:txbxContent>
                        </v:textbox>
                      </v:shape>
                      <v:shape id="Text Box 21" o:spid="_x0000_s1037" type="#_x0000_t202" style="position:absolute;left:900;top:780;width:12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    <v:textbox>
                          <w:txbxContent>
                            <w:p w:rsidR="0031783F" w:rsidRDefault="0031783F" w:rsidP="009D2C0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A4BCE78" wp14:editId="693C9CD2">
                                    <wp:extent cx="601980" cy="669290"/>
                                    <wp:effectExtent l="0" t="0" r="7620" b="0"/>
                                    <wp:docPr id="24" name="Picture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1980" cy="6692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2" o:spid="_x0000_s1038" type="#_x0000_t202" style="position:absolute;left:2880;top:1704;width:6660;height:1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    <v:textbox>
                          <w:txbxContent>
                            <w:p w:rsidR="0031783F" w:rsidRPr="00313769" w:rsidRDefault="0031783F" w:rsidP="009D2C0F">
                              <w:pPr>
                                <w:jc w:val="center"/>
                                <w:rPr>
                                  <w:rFonts w:cstheme="minorHAnsi"/>
                                </w:rPr>
                              </w:pPr>
                              <w:proofErr w:type="spellStart"/>
                              <w:r w:rsidRPr="00313769">
                                <w:rPr>
                                  <w:rFonts w:cstheme="minorHAnsi"/>
                                  <w:b/>
                                </w:rPr>
                                <w:t>Drejtoria</w:t>
                              </w:r>
                              <w:proofErr w:type="spellEnd"/>
                              <w:r w:rsidRPr="00313769">
                                <w:rPr>
                                  <w:rFonts w:cstheme="minorHAnsi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 w:rsidRPr="00313769">
                                <w:rPr>
                                  <w:rFonts w:cstheme="minorHAnsi"/>
                                  <w:b/>
                                </w:rPr>
                                <w:t>për</w:t>
                              </w:r>
                              <w:proofErr w:type="spellEnd"/>
                              <w:r w:rsidRPr="00313769">
                                <w:rPr>
                                  <w:rFonts w:cstheme="minorHAnsi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 w:rsidRPr="00313769">
                                <w:rPr>
                                  <w:rFonts w:cstheme="minorHAnsi"/>
                                  <w:b/>
                                </w:rPr>
                                <w:t>Ekonomi</w:t>
                              </w:r>
                              <w:proofErr w:type="spellEnd"/>
                              <w:r w:rsidRPr="00313769">
                                <w:rPr>
                                  <w:rFonts w:cstheme="minorHAnsi"/>
                                  <w:b/>
                                </w:rPr>
                                <w:t xml:space="preserve">, </w:t>
                              </w:r>
                              <w:proofErr w:type="spellStart"/>
                              <w:r w:rsidRPr="00313769">
                                <w:rPr>
                                  <w:rFonts w:cstheme="minorHAnsi"/>
                                  <w:b/>
                                </w:rPr>
                                <w:t>Zhvillim</w:t>
                              </w:r>
                              <w:proofErr w:type="spellEnd"/>
                              <w:r w:rsidRPr="00313769">
                                <w:rPr>
                                  <w:rFonts w:cstheme="minorHAnsi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 w:rsidRPr="00313769">
                                <w:rPr>
                                  <w:rFonts w:cstheme="minorHAnsi"/>
                                  <w:b/>
                                </w:rPr>
                                <w:t>dhe</w:t>
                              </w:r>
                              <w:proofErr w:type="spellEnd"/>
                              <w:r w:rsidRPr="00313769">
                                <w:rPr>
                                  <w:rFonts w:cstheme="minorHAnsi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 w:rsidRPr="00313769">
                                <w:rPr>
                                  <w:rFonts w:cstheme="minorHAnsi"/>
                                  <w:b/>
                                </w:rPr>
                                <w:t>Turizëm</w:t>
                              </w:r>
                              <w:proofErr w:type="spellEnd"/>
                            </w:p>
                            <w:p w:rsidR="0031783F" w:rsidRPr="00313769" w:rsidRDefault="0031783F" w:rsidP="009D2C0F">
                              <w:pPr>
                                <w:jc w:val="center"/>
                                <w:rPr>
                                  <w:rFonts w:cstheme="minorHAnsi"/>
                                  <w:b/>
                                </w:rPr>
                              </w:pPr>
                              <w:proofErr w:type="spellStart"/>
                              <w:r w:rsidRPr="00313769">
                                <w:rPr>
                                  <w:rFonts w:cstheme="minorHAnsi"/>
                                  <w:b/>
                                </w:rPr>
                                <w:t>Odeljenje</w:t>
                              </w:r>
                              <w:proofErr w:type="spellEnd"/>
                              <w:r w:rsidRPr="00313769">
                                <w:rPr>
                                  <w:rFonts w:cstheme="minorHAnsi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 w:rsidRPr="00313769">
                                <w:rPr>
                                  <w:rFonts w:cstheme="minorHAnsi"/>
                                  <w:b/>
                                </w:rPr>
                                <w:t>za</w:t>
                              </w:r>
                              <w:proofErr w:type="spellEnd"/>
                              <w:r w:rsidRPr="00313769">
                                <w:rPr>
                                  <w:rFonts w:cstheme="minorHAnsi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 w:rsidRPr="00313769">
                                <w:rPr>
                                  <w:rFonts w:cstheme="minorHAnsi"/>
                                  <w:b/>
                                </w:rPr>
                                <w:t>Privredu</w:t>
                              </w:r>
                              <w:proofErr w:type="spellEnd"/>
                              <w:r w:rsidRPr="00313769">
                                <w:rPr>
                                  <w:rFonts w:cstheme="minorHAnsi"/>
                                  <w:b/>
                                </w:rPr>
                                <w:t xml:space="preserve">, </w:t>
                              </w:r>
                              <w:proofErr w:type="spellStart"/>
                              <w:r w:rsidRPr="00313769">
                                <w:rPr>
                                  <w:rFonts w:cstheme="minorHAnsi"/>
                                  <w:b/>
                                </w:rPr>
                                <w:t>Razvoj</w:t>
                              </w:r>
                              <w:proofErr w:type="spellEnd"/>
                              <w:r w:rsidRPr="00313769">
                                <w:rPr>
                                  <w:rFonts w:cstheme="minorHAnsi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 w:rsidRPr="00313769">
                                <w:rPr>
                                  <w:rFonts w:cstheme="minorHAnsi"/>
                                  <w:b/>
                                </w:rPr>
                                <w:t>i</w:t>
                              </w:r>
                              <w:proofErr w:type="spellEnd"/>
                              <w:r w:rsidRPr="00313769">
                                <w:rPr>
                                  <w:rFonts w:cstheme="minorHAnsi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 w:rsidRPr="00313769">
                                <w:rPr>
                                  <w:rFonts w:cstheme="minorHAnsi"/>
                                  <w:b/>
                                </w:rPr>
                                <w:t>Turizam</w:t>
                              </w:r>
                              <w:proofErr w:type="spellEnd"/>
                            </w:p>
                            <w:p w:rsidR="0031783F" w:rsidRPr="00313769" w:rsidRDefault="0031783F" w:rsidP="009D2C0F">
                              <w:pPr>
                                <w:jc w:val="center"/>
                                <w:rPr>
                                  <w:rFonts w:cstheme="minorHAnsi"/>
                                  <w:b/>
                                </w:rPr>
                              </w:pPr>
                              <w:r w:rsidRPr="00313769">
                                <w:rPr>
                                  <w:rFonts w:cstheme="minorHAnsi"/>
                                  <w:b/>
                                </w:rPr>
                                <w:t>Department of Economy, Development and Tourism</w:t>
                              </w:r>
                            </w:p>
                            <w:p w:rsidR="0031783F" w:rsidRPr="00666BED" w:rsidRDefault="0031783F" w:rsidP="009D2C0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v:textbox>
                      </v:shape>
                      <v:line id="Line 7" o:spid="_x0000_s1039" style="position:absolute;visibility:visible;mso-wrap-style:square" from="2880,2880" to="9180,2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" strokeweight="4.5pt">
                        <v:stroke linestyle="thinThick"/>
                      </v:line>
                      <w10:wrap anchorx="margin"/>
                    </v:group>
                  </w:pict>
                </mc:Fallback>
              </mc:AlternateContent>
            </w:r>
            <w:r w:rsidR="00C94F00">
              <w:t>`</w:t>
            </w:r>
          </w:p>
        </w:tc>
        <w:tc>
          <w:tcPr>
            <w:tcW w:w="5395" w:type="dxa"/>
          </w:tcPr>
          <w:p w:rsidR="00A81248" w:rsidRPr="003A798E" w:rsidRDefault="00A81248" w:rsidP="00A81248">
            <w:pPr>
              <w:pStyle w:val="GraphicAnchor"/>
            </w:pPr>
          </w:p>
        </w:tc>
      </w:tr>
    </w:tbl>
    <w:p w:rsidR="009D2C0F" w:rsidRPr="003A12AC" w:rsidRDefault="009D2C0F" w:rsidP="003A12AC">
      <w:pPr>
        <w:jc w:val="both"/>
        <w:rPr>
          <w:rFonts w:ascii="Times New Roman" w:hAnsi="Times New Roman" w:cs="Times New Roman"/>
        </w:rPr>
      </w:pPr>
    </w:p>
    <w:p w:rsidR="009D2C0F" w:rsidRPr="003A12AC" w:rsidRDefault="009D2C0F" w:rsidP="003A12AC">
      <w:pPr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9D2C0F" w:rsidRPr="003A12AC" w:rsidRDefault="009D2C0F" w:rsidP="003A12AC">
      <w:pPr>
        <w:jc w:val="both"/>
        <w:rPr>
          <w:rFonts w:ascii="Times New Roman" w:hAnsi="Times New Roman" w:cs="Times New Roman"/>
        </w:rPr>
      </w:pPr>
    </w:p>
    <w:p w:rsidR="009D2C0F" w:rsidRPr="003A12AC" w:rsidRDefault="009D2C0F" w:rsidP="003A12AC">
      <w:pPr>
        <w:jc w:val="both"/>
        <w:rPr>
          <w:rFonts w:ascii="Times New Roman" w:hAnsi="Times New Roman" w:cs="Times New Roman"/>
        </w:rPr>
      </w:pPr>
    </w:p>
    <w:p w:rsidR="009D2C0F" w:rsidRPr="003A12AC" w:rsidRDefault="009D2C0F" w:rsidP="003A12AC">
      <w:pPr>
        <w:jc w:val="both"/>
        <w:rPr>
          <w:rFonts w:ascii="Times New Roman" w:hAnsi="Times New Roman" w:cs="Times New Roman"/>
        </w:rPr>
      </w:pPr>
    </w:p>
    <w:p w:rsidR="009D2C0F" w:rsidRPr="003A12AC" w:rsidRDefault="009D2C0F" w:rsidP="003A12AC">
      <w:pPr>
        <w:jc w:val="both"/>
        <w:rPr>
          <w:rFonts w:ascii="Times New Roman" w:hAnsi="Times New Roman" w:cs="Times New Roman"/>
        </w:rPr>
      </w:pPr>
    </w:p>
    <w:p w:rsidR="009D2C0F" w:rsidRPr="003A12AC" w:rsidRDefault="009D2C0F" w:rsidP="003A12AC">
      <w:pPr>
        <w:jc w:val="both"/>
        <w:rPr>
          <w:rFonts w:ascii="Times New Roman" w:hAnsi="Times New Roman" w:cs="Times New Roman"/>
        </w:rPr>
      </w:pPr>
    </w:p>
    <w:p w:rsidR="009D2C0F" w:rsidRPr="003A12AC" w:rsidRDefault="009D2C0F" w:rsidP="003A12AC">
      <w:pPr>
        <w:jc w:val="both"/>
        <w:rPr>
          <w:rFonts w:ascii="Times New Roman" w:hAnsi="Times New Roman" w:cs="Times New Roman"/>
        </w:rPr>
      </w:pPr>
    </w:p>
    <w:p w:rsidR="009D2C0F" w:rsidRDefault="009D2C0F" w:rsidP="003A12AC">
      <w:pPr>
        <w:jc w:val="both"/>
        <w:rPr>
          <w:rFonts w:ascii="Times New Roman" w:hAnsi="Times New Roman" w:cs="Times New Roman"/>
        </w:rPr>
      </w:pPr>
    </w:p>
    <w:p w:rsidR="00C75C20" w:rsidRPr="003A12AC" w:rsidRDefault="00C75C20" w:rsidP="003A12AC">
      <w:pPr>
        <w:jc w:val="both"/>
        <w:rPr>
          <w:rFonts w:ascii="Times New Roman" w:hAnsi="Times New Roman" w:cs="Times New Roman"/>
        </w:rPr>
      </w:pPr>
    </w:p>
    <w:tbl>
      <w:tblPr>
        <w:tblW w:w="10440" w:type="dxa"/>
        <w:shd w:val="clear" w:color="auto" w:fill="EDF0F4" w:themeFill="accent3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21"/>
        <w:gridCol w:w="9824"/>
        <w:gridCol w:w="195"/>
      </w:tblGrid>
      <w:tr w:rsidR="001205A1" w:rsidRPr="003A12AC" w:rsidTr="006E149A">
        <w:trPr>
          <w:trHeight w:val="4599"/>
        </w:trPr>
        <w:tc>
          <w:tcPr>
            <w:tcW w:w="421" w:type="dxa"/>
            <w:shd w:val="clear" w:color="auto" w:fill="EDF0F4" w:themeFill="accent3"/>
          </w:tcPr>
          <w:p w:rsidR="001205A1" w:rsidRPr="003A12AC" w:rsidRDefault="001205A1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24" w:type="dxa"/>
            <w:shd w:val="clear" w:color="auto" w:fill="EDF0F4" w:themeFill="accent3"/>
          </w:tcPr>
          <w:p w:rsidR="00847D57" w:rsidRPr="003A12AC" w:rsidRDefault="00847D57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tbl>
            <w:tblPr>
              <w:tblW w:w="0" w:type="auto"/>
              <w:tblInd w:w="10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60"/>
              <w:gridCol w:w="7796"/>
            </w:tblGrid>
            <w:tr w:rsidR="009D2C0F" w:rsidRPr="003A12AC" w:rsidTr="001563B5">
              <w:trPr>
                <w:trHeight w:val="352"/>
              </w:trPr>
              <w:tc>
                <w:tcPr>
                  <w:tcW w:w="1560" w:type="dxa"/>
                </w:tcPr>
                <w:p w:rsidR="009D2C0F" w:rsidRPr="003A12AC" w:rsidRDefault="009D2C0F" w:rsidP="00D63330">
                  <w:pPr>
                    <w:pStyle w:val="NoSpacing"/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A12A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Datë:</w:t>
                  </w:r>
                </w:p>
              </w:tc>
              <w:tc>
                <w:tcPr>
                  <w:tcW w:w="7796" w:type="dxa"/>
                </w:tcPr>
                <w:p w:rsidR="009D2C0F" w:rsidRPr="003A12AC" w:rsidRDefault="009D2C0F" w:rsidP="00D63330">
                  <w:pPr>
                    <w:pStyle w:val="NoSpacing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12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05.01.2024</w:t>
                  </w:r>
                </w:p>
              </w:tc>
            </w:tr>
            <w:tr w:rsidR="009D2C0F" w:rsidRPr="003A12AC" w:rsidTr="001563B5">
              <w:trPr>
                <w:trHeight w:val="415"/>
              </w:trPr>
              <w:tc>
                <w:tcPr>
                  <w:tcW w:w="1560" w:type="dxa"/>
                </w:tcPr>
                <w:p w:rsidR="009D2C0F" w:rsidRPr="003A12AC" w:rsidRDefault="009D2C0F" w:rsidP="00D63330">
                  <w:pPr>
                    <w:pStyle w:val="NoSpacing"/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A12A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Për:</w:t>
                  </w:r>
                </w:p>
              </w:tc>
              <w:tc>
                <w:tcPr>
                  <w:tcW w:w="7796" w:type="dxa"/>
                </w:tcPr>
                <w:p w:rsidR="009D2C0F" w:rsidRPr="003A12AC" w:rsidRDefault="009D2C0F" w:rsidP="00D63330">
                  <w:pPr>
                    <w:pStyle w:val="NoSpacing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12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z.Smajl Latifi, Kryetar i Komunës</w:t>
                  </w:r>
                </w:p>
              </w:tc>
            </w:tr>
            <w:tr w:rsidR="009D2C0F" w:rsidRPr="003A12AC" w:rsidTr="001563B5">
              <w:trPr>
                <w:trHeight w:val="421"/>
              </w:trPr>
              <w:tc>
                <w:tcPr>
                  <w:tcW w:w="1560" w:type="dxa"/>
                </w:tcPr>
                <w:p w:rsidR="009D2C0F" w:rsidRPr="003A12AC" w:rsidRDefault="009D2C0F" w:rsidP="00D63330">
                  <w:pPr>
                    <w:pStyle w:val="NoSpacing"/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A12A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Nga:</w:t>
                  </w:r>
                </w:p>
              </w:tc>
              <w:tc>
                <w:tcPr>
                  <w:tcW w:w="7796" w:type="dxa"/>
                </w:tcPr>
                <w:p w:rsidR="009D2C0F" w:rsidRPr="003A12AC" w:rsidRDefault="009D2C0F" w:rsidP="00D63330">
                  <w:pPr>
                    <w:pStyle w:val="NoSpacing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12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Erhan Morina-Drejtor për Ekonomi, Zhvillim dhe Turizëm</w:t>
                  </w:r>
                </w:p>
              </w:tc>
            </w:tr>
            <w:tr w:rsidR="009D2C0F" w:rsidRPr="003A12AC" w:rsidTr="001563B5">
              <w:trPr>
                <w:trHeight w:val="412"/>
              </w:trPr>
              <w:tc>
                <w:tcPr>
                  <w:tcW w:w="1560" w:type="dxa"/>
                </w:tcPr>
                <w:p w:rsidR="009D2C0F" w:rsidRPr="003A12AC" w:rsidRDefault="009D2C0F" w:rsidP="00D63330">
                  <w:pPr>
                    <w:pStyle w:val="NoSpacing"/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A12A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Lënda:</w:t>
                  </w:r>
                </w:p>
              </w:tc>
              <w:tc>
                <w:tcPr>
                  <w:tcW w:w="7796" w:type="dxa"/>
                </w:tcPr>
                <w:p w:rsidR="009D2C0F" w:rsidRPr="003A12AC" w:rsidRDefault="009D2C0F" w:rsidP="00D63330">
                  <w:pPr>
                    <w:pStyle w:val="NoSpacing"/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A12A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Rapo</w:t>
                  </w:r>
                  <w:r w:rsidR="0077015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rti i punës për vitin 2023</w:t>
                  </w:r>
                </w:p>
              </w:tc>
            </w:tr>
          </w:tbl>
          <w:p w:rsidR="001205A1" w:rsidRPr="003A12AC" w:rsidRDefault="001205A1" w:rsidP="00D63330">
            <w:pPr>
              <w:pStyle w:val="Heading3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</w:rPr>
            </w:pPr>
          </w:p>
          <w:p w:rsidR="00157C2B" w:rsidRPr="003A12AC" w:rsidRDefault="00157C2B" w:rsidP="00D63330">
            <w:pPr>
              <w:pStyle w:val="Heading1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1" w:name="_Toc139628196"/>
            <w:r w:rsidRPr="003A12A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DREJTORIA PËR EKONOMI, ZHVILLIM DHE TURIZËM</w:t>
            </w:r>
            <w:bookmarkEnd w:id="1"/>
          </w:p>
          <w:p w:rsidR="00157C2B" w:rsidRPr="003A12AC" w:rsidRDefault="00157C2B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A12AC">
              <w:rPr>
                <w:rFonts w:ascii="Times New Roman" w:hAnsi="Times New Roman" w:cs="Times New Roman"/>
              </w:rPr>
              <w:t>Fushëveprimtaria e Drejtorisë për Ekonomi, Zhvillim dhe Turizëm, është e bazuar në aktet normative në fuqi dhe në planifikimin e punës për vitin 2023. Në kuadër të DEZHT</w:t>
            </w:r>
            <w:r w:rsidR="003A6EA3">
              <w:rPr>
                <w:rFonts w:ascii="Times New Roman" w:hAnsi="Times New Roman" w:cs="Times New Roman"/>
              </w:rPr>
              <w:t>-it</w:t>
            </w:r>
            <w:r w:rsidRPr="003A12AC">
              <w:rPr>
                <w:rFonts w:ascii="Times New Roman" w:hAnsi="Times New Roman" w:cs="Times New Roman"/>
              </w:rPr>
              <w:t>, gjatë kësaj periudhe raportuese</w:t>
            </w:r>
            <w:r w:rsidR="001126A2" w:rsidRPr="003A12AC">
              <w:rPr>
                <w:rFonts w:ascii="Times New Roman" w:hAnsi="Times New Roman" w:cs="Times New Roman"/>
              </w:rPr>
              <w:t>,</w:t>
            </w:r>
            <w:r w:rsidRPr="003A12AC">
              <w:rPr>
                <w:rFonts w:ascii="Times New Roman" w:hAnsi="Times New Roman" w:cs="Times New Roman"/>
              </w:rPr>
              <w:t xml:space="preserve"> janë realizuar shumë aktivitete.</w:t>
            </w:r>
          </w:p>
          <w:p w:rsidR="00157C2B" w:rsidRPr="003A12AC" w:rsidRDefault="00157C2B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82795A" w:rsidRPr="004E2D97" w:rsidRDefault="003A2AB1" w:rsidP="00D6333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4E2D97">
              <w:rPr>
                <w:rFonts w:ascii="Times New Roman" w:hAnsi="Times New Roman" w:cs="Times New Roman"/>
                <w:b/>
                <w:highlight w:val="darkGray"/>
                <w:u w:val="single"/>
              </w:rPr>
              <w:t>TM1</w:t>
            </w:r>
            <w:r w:rsidR="00C923A7" w:rsidRPr="004E2D97">
              <w:rPr>
                <w:rFonts w:ascii="Times New Roman" w:hAnsi="Times New Roman" w:cs="Times New Roman"/>
                <w:b/>
                <w:highlight w:val="darkGray"/>
                <w:u w:val="single"/>
              </w:rPr>
              <w:t>,</w:t>
            </w:r>
            <w:r w:rsidR="00E31395" w:rsidRPr="004E2D97">
              <w:rPr>
                <w:rFonts w:ascii="Times New Roman" w:hAnsi="Times New Roman" w:cs="Times New Roman"/>
                <w:b/>
                <w:highlight w:val="darkGray"/>
                <w:u w:val="single"/>
              </w:rPr>
              <w:t xml:space="preserve"> 2023</w:t>
            </w:r>
          </w:p>
          <w:p w:rsidR="00157C2B" w:rsidRPr="003A12AC" w:rsidRDefault="00157C2B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A12AC">
              <w:rPr>
                <w:rFonts w:ascii="Times New Roman" w:hAnsi="Times New Roman" w:cs="Times New Roman"/>
              </w:rPr>
              <w:t>Drejtoria për Ekonomi, Zhvillim dhe Turizëm</w:t>
            </w:r>
            <w:r w:rsidR="00D63330">
              <w:rPr>
                <w:rFonts w:ascii="Times New Roman" w:hAnsi="Times New Roman" w:cs="Times New Roman"/>
              </w:rPr>
              <w:t xml:space="preserve">, </w:t>
            </w:r>
            <w:r w:rsidR="003A2AB1">
              <w:rPr>
                <w:rFonts w:ascii="Times New Roman" w:hAnsi="Times New Roman" w:cs="Times New Roman"/>
              </w:rPr>
              <w:t>gjatë tre mujorit të parë</w:t>
            </w:r>
            <w:r w:rsidR="00C30844" w:rsidRPr="003A12AC">
              <w:rPr>
                <w:rFonts w:ascii="Times New Roman" w:hAnsi="Times New Roman" w:cs="Times New Roman"/>
              </w:rPr>
              <w:t xml:space="preserve"> ka zhvilluar një mori aktivitetesh</w:t>
            </w:r>
            <w:r w:rsidR="00D63330">
              <w:rPr>
                <w:rFonts w:ascii="Times New Roman" w:hAnsi="Times New Roman" w:cs="Times New Roman"/>
              </w:rPr>
              <w:t>:</w:t>
            </w:r>
            <w:r w:rsidRPr="003A12AC">
              <w:rPr>
                <w:rFonts w:ascii="Times New Roman" w:hAnsi="Times New Roman" w:cs="Times New Roman"/>
              </w:rPr>
              <w:t xml:space="preserve"> </w:t>
            </w:r>
          </w:p>
          <w:p w:rsidR="00157C2B" w:rsidRPr="003A12AC" w:rsidRDefault="00157C2B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157C2B" w:rsidRPr="003A12AC" w:rsidRDefault="001126A2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A12AC">
              <w:rPr>
                <w:rFonts w:ascii="Times New Roman" w:hAnsi="Times New Roman" w:cs="Times New Roman"/>
              </w:rPr>
              <w:t xml:space="preserve">Gjatë periudhës janar-mars </w:t>
            </w:r>
            <w:r w:rsidR="00157C2B" w:rsidRPr="003A12AC">
              <w:rPr>
                <w:rFonts w:ascii="Times New Roman" w:hAnsi="Times New Roman" w:cs="Times New Roman"/>
              </w:rPr>
              <w:t>2023, është bërë regjistrimi i të gjitha subjekteve afariste prej librit kryeso</w:t>
            </w:r>
            <w:r w:rsidR="00D63330">
              <w:rPr>
                <w:rFonts w:ascii="Times New Roman" w:hAnsi="Times New Roman" w:cs="Times New Roman"/>
              </w:rPr>
              <w:t xml:space="preserve">r të vitit 2022, </w:t>
            </w:r>
            <w:r w:rsidR="00157C2B" w:rsidRPr="003A12AC">
              <w:rPr>
                <w:rFonts w:ascii="Times New Roman" w:hAnsi="Times New Roman" w:cs="Times New Roman"/>
              </w:rPr>
              <w:t>në librin e ri të vitit 2023, po</w:t>
            </w:r>
            <w:r w:rsidRPr="003A12AC">
              <w:rPr>
                <w:rFonts w:ascii="Times New Roman" w:hAnsi="Times New Roman" w:cs="Times New Roman"/>
              </w:rPr>
              <w:t xml:space="preserve"> </w:t>
            </w:r>
            <w:r w:rsidR="00157C2B" w:rsidRPr="003A12AC">
              <w:rPr>
                <w:rFonts w:ascii="Times New Roman" w:hAnsi="Times New Roman" w:cs="Times New Roman"/>
              </w:rPr>
              <w:t>ashtu është bërë edhe kalkulimi i ngarkesave për vitin 2023.</w:t>
            </w:r>
          </w:p>
          <w:p w:rsidR="0082795A" w:rsidRPr="003A12AC" w:rsidRDefault="0082795A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82795A" w:rsidRPr="003A12AC" w:rsidRDefault="0082795A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A12AC">
              <w:rPr>
                <w:rFonts w:ascii="Times New Roman" w:hAnsi="Times New Roman" w:cs="Times New Roman"/>
              </w:rPr>
              <w:t>Në periudhën janar-mars përmes ankandit publik janë shi</w:t>
            </w:r>
            <w:r w:rsidR="00A55E8A">
              <w:rPr>
                <w:rFonts w:ascii="Times New Roman" w:hAnsi="Times New Roman" w:cs="Times New Roman"/>
              </w:rPr>
              <w:t>tur asetet e pa</w:t>
            </w:r>
            <w:r w:rsidR="00D63330">
              <w:rPr>
                <w:rFonts w:ascii="Times New Roman" w:hAnsi="Times New Roman" w:cs="Times New Roman"/>
              </w:rPr>
              <w:t>përdorëshme të K</w:t>
            </w:r>
            <w:r w:rsidRPr="003A12AC">
              <w:rPr>
                <w:rFonts w:ascii="Times New Roman" w:hAnsi="Times New Roman" w:cs="Times New Roman"/>
              </w:rPr>
              <w:t>omunës</w:t>
            </w:r>
            <w:r w:rsidR="00D63330">
              <w:rPr>
                <w:rFonts w:ascii="Times New Roman" w:hAnsi="Times New Roman" w:cs="Times New Roman"/>
              </w:rPr>
              <w:t xml:space="preserve"> së Rahovecit, në vlerë: </w:t>
            </w:r>
            <w:r w:rsidRPr="003A12AC">
              <w:rPr>
                <w:rFonts w:ascii="Times New Roman" w:hAnsi="Times New Roman" w:cs="Times New Roman"/>
              </w:rPr>
              <w:t>12,950.00€</w:t>
            </w:r>
          </w:p>
          <w:p w:rsidR="004A6AD2" w:rsidRPr="00D63330" w:rsidRDefault="004A6AD2" w:rsidP="00D63330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:rsidR="004A6AD2" w:rsidRPr="00D63330" w:rsidRDefault="004A6AD2" w:rsidP="00D63330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63330">
              <w:rPr>
                <w:rFonts w:ascii="Times New Roman" w:hAnsi="Times New Roman" w:cs="Times New Roman"/>
                <w:b/>
              </w:rPr>
              <w:t>Në seancën e rregullt të muajit mars, në K.K Rahovec, DEZHT, ka sponzorizur disa pika:</w:t>
            </w:r>
          </w:p>
          <w:p w:rsidR="004A6AD2" w:rsidRPr="003A12AC" w:rsidRDefault="004A6AD2" w:rsidP="00D63330">
            <w:pPr>
              <w:pStyle w:val="ListParagraph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12AC">
              <w:rPr>
                <w:rFonts w:ascii="Times New Roman" w:hAnsi="Times New Roman" w:cs="Times New Roman"/>
                <w:sz w:val="24"/>
                <w:szCs w:val="24"/>
              </w:rPr>
              <w:t>Informatë mbi menaxhimin e aseteve komunale për vitin 2022;</w:t>
            </w:r>
          </w:p>
          <w:p w:rsidR="004A6AD2" w:rsidRPr="003A12AC" w:rsidRDefault="004A6AD2" w:rsidP="00D63330">
            <w:pPr>
              <w:pStyle w:val="ListParagraph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12AC">
              <w:rPr>
                <w:rFonts w:ascii="Times New Roman" w:hAnsi="Times New Roman" w:cs="Times New Roman"/>
                <w:sz w:val="24"/>
                <w:szCs w:val="24"/>
              </w:rPr>
              <w:t>Plotësim - ndryshimi i rregullores për taksa komunale 01 Nr. 80/20;</w:t>
            </w:r>
          </w:p>
          <w:p w:rsidR="004A6AD2" w:rsidRPr="003A12AC" w:rsidRDefault="004A6AD2" w:rsidP="00D63330">
            <w:pPr>
              <w:pStyle w:val="ListParagraph"/>
              <w:numPr>
                <w:ilvl w:val="0"/>
                <w:numId w:val="20"/>
              </w:numPr>
              <w:spacing w:before="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12AC">
              <w:rPr>
                <w:rFonts w:ascii="Times New Roman" w:hAnsi="Times New Roman" w:cs="Times New Roman"/>
                <w:sz w:val="24"/>
                <w:szCs w:val="24"/>
              </w:rPr>
              <w:t>Shfuqizimi i vendimit për fabrikën e kartonit, si dhe vendimi për dhënie në shfrytëzim përmes shprehjes së interesit;</w:t>
            </w:r>
          </w:p>
          <w:p w:rsidR="004A6AD2" w:rsidRPr="003A12AC" w:rsidRDefault="004A6AD2" w:rsidP="00D63330">
            <w:pPr>
              <w:pStyle w:val="ListParagraph"/>
              <w:numPr>
                <w:ilvl w:val="0"/>
                <w:numId w:val="20"/>
              </w:numPr>
              <w:spacing w:before="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12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Falja e borxheve të vjetra në taksa afariste për periudhën</w:t>
            </w:r>
            <w:r w:rsidR="00A55E8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3A12AC">
              <w:rPr>
                <w:rFonts w:ascii="Times New Roman" w:hAnsi="Times New Roman" w:cs="Times New Roman"/>
                <w:sz w:val="24"/>
                <w:szCs w:val="24"/>
              </w:rPr>
              <w:t xml:space="preserve"> 01.01.2000 - 31.12.2017;</w:t>
            </w:r>
          </w:p>
          <w:p w:rsidR="00242BA2" w:rsidRDefault="00242BA2" w:rsidP="00D63330">
            <w:pPr>
              <w:pStyle w:val="ListParagraph"/>
              <w:numPr>
                <w:ilvl w:val="0"/>
                <w:numId w:val="20"/>
              </w:numPr>
              <w:spacing w:before="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Vendimi për dhënj</w:t>
            </w:r>
            <w:r w:rsidR="004A6AD2" w:rsidRPr="003A12AC">
              <w:rPr>
                <w:rFonts w:ascii="Times New Roman" w:hAnsi="Times New Roman" w:cs="Times New Roman"/>
                <w:sz w:val="24"/>
                <w:szCs w:val="24"/>
              </w:rPr>
              <w:t>en në shfrytëzim të lokaleve te palestra “Mizah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ir Isma”;</w:t>
            </w:r>
          </w:p>
          <w:p w:rsidR="004A6AD2" w:rsidRPr="003A12AC" w:rsidRDefault="004A6AD2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31395" w:rsidRPr="003A12AC" w:rsidRDefault="00D63330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Në mujin mars, </w:t>
            </w:r>
            <w:r w:rsidR="00E31395" w:rsidRPr="003A12AC">
              <w:rPr>
                <w:rFonts w:ascii="Times New Roman" w:hAnsi="Times New Roman" w:cs="Times New Roman"/>
              </w:rPr>
              <w:t xml:space="preserve">kanë </w:t>
            </w:r>
            <w:r w:rsidR="004A6AD2" w:rsidRPr="003A12AC">
              <w:rPr>
                <w:rFonts w:ascii="Times New Roman" w:hAnsi="Times New Roman" w:cs="Times New Roman"/>
              </w:rPr>
              <w:t>filluar punimet në ndërtimin e f</w:t>
            </w:r>
            <w:r w:rsidR="00E31395" w:rsidRPr="003A12AC">
              <w:rPr>
                <w:rFonts w:ascii="Times New Roman" w:hAnsi="Times New Roman" w:cs="Times New Roman"/>
              </w:rPr>
              <w:t xml:space="preserve">azës së parë të Parkut Industrial në Opterushë, projekt ky i cili do të bashkëfinancohet </w:t>
            </w:r>
            <w:r w:rsidR="00A55E8A">
              <w:rPr>
                <w:rFonts w:ascii="Times New Roman" w:hAnsi="Times New Roman" w:cs="Times New Roman"/>
              </w:rPr>
              <w:t xml:space="preserve">nga  Ministria e </w:t>
            </w:r>
            <w:r w:rsidR="00E31395" w:rsidRPr="003A12AC">
              <w:rPr>
                <w:rFonts w:ascii="Times New Roman" w:hAnsi="Times New Roman" w:cs="Times New Roman"/>
              </w:rPr>
              <w:t>Industrisë, Ndërmarr</w:t>
            </w:r>
            <w:r w:rsidR="00A55E8A">
              <w:rPr>
                <w:rFonts w:ascii="Times New Roman" w:hAnsi="Times New Roman" w:cs="Times New Roman"/>
              </w:rPr>
              <w:t>ësisë dhe Tregtisë dhe Komuna e</w:t>
            </w:r>
            <w:r w:rsidR="00E31395" w:rsidRPr="003A12AC">
              <w:rPr>
                <w:rFonts w:ascii="Times New Roman" w:hAnsi="Times New Roman" w:cs="Times New Roman"/>
              </w:rPr>
              <w:t xml:space="preserve"> Rahovecit. Vlera e këtij memorandumi është: 1,688,216.5</w:t>
            </w:r>
            <w:r w:rsidR="00A55E8A">
              <w:rPr>
                <w:rFonts w:ascii="Times New Roman" w:hAnsi="Times New Roman" w:cs="Times New Roman"/>
              </w:rPr>
              <w:t>2€, ku 1.5 miljon do të financohet nga</w:t>
            </w:r>
            <w:r w:rsidR="00E31395" w:rsidRPr="003A12AC">
              <w:rPr>
                <w:rFonts w:ascii="Times New Roman" w:hAnsi="Times New Roman" w:cs="Times New Roman"/>
              </w:rPr>
              <w:t xml:space="preserve"> MINT, ndërsa pjes</w:t>
            </w:r>
            <w:r w:rsidR="00A55E8A">
              <w:rPr>
                <w:rFonts w:ascii="Times New Roman" w:hAnsi="Times New Roman" w:cs="Times New Roman"/>
              </w:rPr>
              <w:t>a tjet</w:t>
            </w:r>
            <w:r w:rsidR="008F197C">
              <w:rPr>
                <w:rFonts w:ascii="Times New Roman" w:hAnsi="Times New Roman" w:cs="Times New Roman"/>
              </w:rPr>
              <w:t>ë</w:t>
            </w:r>
            <w:r w:rsidR="00A55E8A">
              <w:rPr>
                <w:rFonts w:ascii="Times New Roman" w:hAnsi="Times New Roman" w:cs="Times New Roman"/>
              </w:rPr>
              <w:t>r nga K</w:t>
            </w:r>
            <w:r w:rsidR="00C923A7" w:rsidRPr="003A12AC">
              <w:rPr>
                <w:rFonts w:ascii="Times New Roman" w:hAnsi="Times New Roman" w:cs="Times New Roman"/>
              </w:rPr>
              <w:t>omuna e Rahovecit.</w:t>
            </w:r>
          </w:p>
          <w:p w:rsidR="004A6AD2" w:rsidRDefault="004A6AD2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A12AC">
              <w:rPr>
                <w:rFonts w:ascii="Times New Roman" w:hAnsi="Times New Roman" w:cs="Times New Roman"/>
              </w:rPr>
              <w:t>Punimet në këtë projekt kanë va</w:t>
            </w:r>
            <w:r w:rsidR="00A55E8A">
              <w:rPr>
                <w:rFonts w:ascii="Times New Roman" w:hAnsi="Times New Roman" w:cs="Times New Roman"/>
              </w:rPr>
              <w:t>zhduar gjatë gjthë vitit, duke i</w:t>
            </w:r>
            <w:r w:rsidRPr="003A12AC">
              <w:rPr>
                <w:rFonts w:ascii="Times New Roman" w:hAnsi="Times New Roman" w:cs="Times New Roman"/>
              </w:rPr>
              <w:t xml:space="preserve"> realizuar këto pozicione: hapja e rrugëve, shtrirja gypave për urat e zeza dhe ato </w:t>
            </w:r>
            <w:r w:rsidR="00A55E8A">
              <w:rPr>
                <w:rFonts w:ascii="Times New Roman" w:hAnsi="Times New Roman" w:cs="Times New Roman"/>
              </w:rPr>
              <w:t xml:space="preserve">atmosferike, si dhe rrafshimi i </w:t>
            </w:r>
            <w:r w:rsidRPr="003A12AC">
              <w:rPr>
                <w:rFonts w:ascii="Times New Roman" w:hAnsi="Times New Roman" w:cs="Times New Roman"/>
              </w:rPr>
              <w:t>parcelave.</w:t>
            </w:r>
          </w:p>
          <w:p w:rsidR="00242BA2" w:rsidRDefault="00242BA2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242BA2" w:rsidRPr="004E2D97" w:rsidRDefault="00242BA2" w:rsidP="00D63330">
            <w:pPr>
              <w:spacing w:line="360" w:lineRule="auto"/>
              <w:jc w:val="both"/>
              <w:rPr>
                <w:rFonts w:ascii="Times New Roman" w:hAnsi="Times New Roman" w:cs="Times New Roman"/>
                <w:u w:val="single"/>
                <w:lang w:eastAsia="ja-JP"/>
              </w:rPr>
            </w:pPr>
            <w:r w:rsidRPr="004E2D97">
              <w:rPr>
                <w:rFonts w:ascii="Times New Roman" w:hAnsi="Times New Roman" w:cs="Times New Roman"/>
                <w:u w:val="single"/>
              </w:rPr>
              <w:t>Shi</w:t>
            </w:r>
            <w:r w:rsidR="00A55E8A">
              <w:rPr>
                <w:rFonts w:ascii="Times New Roman" w:hAnsi="Times New Roman" w:cs="Times New Roman"/>
                <w:u w:val="single"/>
              </w:rPr>
              <w:t>h</w:t>
            </w:r>
            <w:r w:rsidRPr="004E2D97">
              <w:rPr>
                <w:rFonts w:ascii="Times New Roman" w:hAnsi="Times New Roman" w:cs="Times New Roman"/>
                <w:u w:val="single"/>
              </w:rPr>
              <w:t xml:space="preserve"> foto 1 dhe 1.1</w:t>
            </w:r>
          </w:p>
          <w:p w:rsidR="00067BCB" w:rsidRPr="00C50DC3" w:rsidRDefault="00F13D35" w:rsidP="00C50DC3">
            <w:pPr>
              <w:pStyle w:val="Heading3"/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6326505" cy="2647315"/>
                  <wp:effectExtent l="0" t="0" r="0" b="635"/>
                  <wp:docPr id="26" name="Picture 6" descr="AnyCon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nyCon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6505" cy="264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CEC" w:rsidRDefault="00207CEC" w:rsidP="00D63330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:rsidR="00C50DC3" w:rsidRPr="00D63330" w:rsidRDefault="00C50DC3" w:rsidP="00D63330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1AFC8FAB" wp14:editId="66204E3D">
                  <wp:extent cx="6270171" cy="2808514"/>
                  <wp:effectExtent l="0" t="0" r="0" b="0"/>
                  <wp:docPr id="7" name="Picture 7" descr="C:\Users\E.M\Desktop\foto per projekt\AnyConv.com__20231006_095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E.M\Desktop\foto per projekt\AnyConv.com__20231006_095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0171" cy="2808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D97" w:rsidRDefault="004E2D97" w:rsidP="00D6333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highlight w:val="darkGray"/>
                <w:u w:val="single"/>
              </w:rPr>
            </w:pPr>
          </w:p>
          <w:p w:rsidR="00B17218" w:rsidRDefault="00B17218" w:rsidP="00D6333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highlight w:val="darkGray"/>
                <w:u w:val="single"/>
              </w:rPr>
            </w:pPr>
          </w:p>
          <w:p w:rsidR="00D63330" w:rsidRPr="00075C96" w:rsidRDefault="00D63330" w:rsidP="00D6333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4E2D97">
              <w:rPr>
                <w:rFonts w:ascii="Times New Roman" w:hAnsi="Times New Roman" w:cs="Times New Roman"/>
                <w:b/>
                <w:highlight w:val="darkGray"/>
                <w:u w:val="single"/>
              </w:rPr>
              <w:t>TM2</w:t>
            </w:r>
            <w:r w:rsidR="004E2D97" w:rsidRPr="004E2D97">
              <w:rPr>
                <w:rFonts w:ascii="Times New Roman" w:hAnsi="Times New Roman" w:cs="Times New Roman"/>
                <w:b/>
                <w:highlight w:val="darkGray"/>
                <w:u w:val="single"/>
              </w:rPr>
              <w:t>, 2023</w:t>
            </w:r>
          </w:p>
          <w:p w:rsidR="00FB6368" w:rsidRDefault="00D63330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Gjatë tre mujorit të dytë</w:t>
            </w:r>
            <w:r w:rsidR="00FB6368">
              <w:rPr>
                <w:rFonts w:ascii="Times New Roman" w:hAnsi="Times New Roman" w:cs="Times New Roman"/>
              </w:rPr>
              <w:t>, Drejtoria për Ekonomi, Zhvillim dhe Turizëm në Rahovec, ka zhvilluar këto aktivitete:</w:t>
            </w:r>
          </w:p>
          <w:p w:rsidR="00FB6368" w:rsidRPr="00FB6368" w:rsidRDefault="00FB6368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F93577" w:rsidRPr="003A2AB1" w:rsidRDefault="00B10D8A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A2AB1">
              <w:rPr>
                <w:rFonts w:ascii="Times New Roman" w:hAnsi="Times New Roman" w:cs="Times New Roman"/>
              </w:rPr>
              <w:t xml:space="preserve">Me datë 05.04.2023, </w:t>
            </w:r>
            <w:r w:rsidR="00F93577" w:rsidRPr="003A2AB1">
              <w:rPr>
                <w:rFonts w:ascii="Times New Roman" w:hAnsi="Times New Roman" w:cs="Times New Roman"/>
              </w:rPr>
              <w:t xml:space="preserve">IOM përmes Drejtorisë për Ekonomi, Zhvillim dhe Turizëm në Rahovec, ka ndarë 66 kuponë </w:t>
            </w:r>
            <w:r w:rsidRPr="003A2AB1">
              <w:rPr>
                <w:rFonts w:ascii="Times New Roman" w:hAnsi="Times New Roman" w:cs="Times New Roman"/>
              </w:rPr>
              <w:t xml:space="preserve">(voucher) </w:t>
            </w:r>
            <w:r w:rsidR="00F93577" w:rsidRPr="003A2AB1">
              <w:rPr>
                <w:rFonts w:ascii="Times New Roman" w:hAnsi="Times New Roman" w:cs="Times New Roman"/>
              </w:rPr>
              <w:t xml:space="preserve">me vlerë nga 100 deri në 300 euro për familjet e </w:t>
            </w:r>
            <w:proofErr w:type="spellStart"/>
            <w:r w:rsidR="00F93577" w:rsidRPr="003A2AB1">
              <w:rPr>
                <w:rFonts w:ascii="Times New Roman" w:hAnsi="Times New Roman" w:cs="Times New Roman"/>
              </w:rPr>
              <w:t>prekura</w:t>
            </w:r>
            <w:proofErr w:type="spellEnd"/>
            <w:r w:rsidR="00F93577" w:rsidRPr="003A2A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93577" w:rsidRPr="003A2AB1">
              <w:rPr>
                <w:rFonts w:ascii="Times New Roman" w:hAnsi="Times New Roman" w:cs="Times New Roman"/>
              </w:rPr>
              <w:t>nga</w:t>
            </w:r>
            <w:proofErr w:type="spellEnd"/>
            <w:r w:rsidR="00F93577" w:rsidRPr="003A2A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93577" w:rsidRPr="003A2AB1">
              <w:rPr>
                <w:rFonts w:ascii="Times New Roman" w:hAnsi="Times New Roman" w:cs="Times New Roman"/>
              </w:rPr>
              <w:t>vërshimet</w:t>
            </w:r>
            <w:proofErr w:type="spellEnd"/>
            <w:r w:rsidR="004A570C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="004A570C">
              <w:rPr>
                <w:rFonts w:ascii="Times New Roman" w:hAnsi="Times New Roman" w:cs="Times New Roman"/>
              </w:rPr>
              <w:t>datës</w:t>
            </w:r>
            <w:proofErr w:type="spellEnd"/>
            <w:r w:rsidR="004A570C">
              <w:rPr>
                <w:rFonts w:ascii="Times New Roman" w:hAnsi="Times New Roman" w:cs="Times New Roman"/>
              </w:rPr>
              <w:t xml:space="preserve"> 17.09.2022</w:t>
            </w:r>
            <w:r w:rsidRPr="003A2AB1">
              <w:rPr>
                <w:rFonts w:ascii="Times New Roman" w:hAnsi="Times New Roman" w:cs="Times New Roman"/>
              </w:rPr>
              <w:t>,</w:t>
            </w:r>
            <w:r w:rsidR="00F93577" w:rsidRPr="003A2A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93577" w:rsidRPr="003A2AB1">
              <w:rPr>
                <w:rFonts w:ascii="Times New Roman" w:hAnsi="Times New Roman" w:cs="Times New Roman"/>
              </w:rPr>
              <w:t>të</w:t>
            </w:r>
            <w:proofErr w:type="spellEnd"/>
            <w:r w:rsidR="00F93577" w:rsidRPr="003A2A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93577" w:rsidRPr="003A2AB1">
              <w:rPr>
                <w:rFonts w:ascii="Times New Roman" w:hAnsi="Times New Roman" w:cs="Times New Roman"/>
              </w:rPr>
              <w:t>cilat</w:t>
            </w:r>
            <w:proofErr w:type="spellEnd"/>
            <w:r w:rsidR="00F93577" w:rsidRPr="003A2A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93577" w:rsidRPr="003A2AB1">
              <w:rPr>
                <w:rFonts w:ascii="Times New Roman" w:hAnsi="Times New Roman" w:cs="Times New Roman"/>
              </w:rPr>
              <w:t>janë</w:t>
            </w:r>
            <w:proofErr w:type="spellEnd"/>
            <w:r w:rsidR="00F93577" w:rsidRPr="003A2A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93577" w:rsidRPr="003A2AB1">
              <w:rPr>
                <w:rFonts w:ascii="Times New Roman" w:hAnsi="Times New Roman" w:cs="Times New Roman"/>
              </w:rPr>
              <w:t>kushte</w:t>
            </w:r>
            <w:proofErr w:type="spellEnd"/>
            <w:r w:rsidR="00F93577" w:rsidRPr="003A2AB1">
              <w:rPr>
                <w:rFonts w:ascii="Times New Roman" w:hAnsi="Times New Roman" w:cs="Times New Roman"/>
              </w:rPr>
              <w:t xml:space="preserve"> jo të mira ekonomike;</w:t>
            </w:r>
          </w:p>
          <w:p w:rsidR="00D43547" w:rsidRDefault="00D43547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D43547" w:rsidRPr="004E2D97" w:rsidRDefault="00242BA2" w:rsidP="00D63330">
            <w:pPr>
              <w:spacing w:line="36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4E2D97">
              <w:rPr>
                <w:rFonts w:ascii="Times New Roman" w:hAnsi="Times New Roman" w:cs="Times New Roman"/>
                <w:u w:val="single"/>
              </w:rPr>
              <w:t>Shih foto 1.2 dhe 1.3</w:t>
            </w:r>
          </w:p>
          <w:p w:rsidR="00D43547" w:rsidRDefault="00F13D35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094355" cy="2126615"/>
                  <wp:effectExtent l="0" t="0" r="0" b="6985"/>
                  <wp:docPr id="25" name="Picture 23" descr="AnyCon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nyCon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355" cy="212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5C9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102428" cy="2100869"/>
                  <wp:effectExtent l="0" t="0" r="3175" b="0"/>
                  <wp:docPr id="5" name="Picture 5" descr="AnyCon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AnyCon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610" cy="2100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547" w:rsidRDefault="00D43547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D63330" w:rsidRDefault="00D63330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F93577" w:rsidRPr="00D63330" w:rsidRDefault="00D63330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Më</w:t>
            </w:r>
            <w:r w:rsidR="00F93577" w:rsidRPr="00D63330">
              <w:rPr>
                <w:rFonts w:ascii="Times New Roman" w:hAnsi="Times New Roman" w:cs="Times New Roman"/>
              </w:rPr>
              <w:t xml:space="preserve"> 27 dhe 28 prill</w:t>
            </w:r>
            <w:r w:rsidR="00B10D8A" w:rsidRPr="00D63330">
              <w:rPr>
                <w:rFonts w:ascii="Times New Roman" w:hAnsi="Times New Roman" w:cs="Times New Roman"/>
              </w:rPr>
              <w:t>, u organizua Panairi Ndërkombëtar i</w:t>
            </w:r>
            <w:r w:rsidR="00F93577" w:rsidRPr="00D63330">
              <w:rPr>
                <w:rFonts w:ascii="Times New Roman" w:hAnsi="Times New Roman" w:cs="Times New Roman"/>
              </w:rPr>
              <w:t xml:space="preserve"> Turizmit</w:t>
            </w:r>
            <w:r w:rsidR="00B10D8A" w:rsidRPr="00D63330">
              <w:rPr>
                <w:rFonts w:ascii="Times New Roman" w:hAnsi="Times New Roman" w:cs="Times New Roman"/>
              </w:rPr>
              <w:t xml:space="preserve"> </w:t>
            </w:r>
            <w:r w:rsidR="00A55E8A">
              <w:rPr>
                <w:rFonts w:ascii="Times New Roman" w:hAnsi="Times New Roman" w:cs="Times New Roman"/>
              </w:rPr>
              <w:t xml:space="preserve">i cili u mbajt në Prishtinë, </w:t>
            </w:r>
            <w:r w:rsidR="00B10D8A" w:rsidRPr="00D63330">
              <w:rPr>
                <w:rFonts w:ascii="Times New Roman" w:hAnsi="Times New Roman" w:cs="Times New Roman"/>
              </w:rPr>
              <w:t xml:space="preserve">në këtë panair mori pjesë edhe Komuna e Rahovecit, me </w:t>
            </w:r>
            <w:r w:rsidR="008F197C">
              <w:rPr>
                <w:rFonts w:ascii="Times New Roman" w:hAnsi="Times New Roman" w:cs="Times New Roman"/>
              </w:rPr>
              <w:t>të cilin rast u</w:t>
            </w:r>
            <w:r w:rsidR="00F93577" w:rsidRPr="00D63330">
              <w:rPr>
                <w:rFonts w:ascii="Times New Roman" w:hAnsi="Times New Roman" w:cs="Times New Roman"/>
              </w:rPr>
              <w:t xml:space="preserve"> prezantuan monumentet e trashëgimisë kulturore, si dhe </w:t>
            </w:r>
            <w:r w:rsidR="00B10D8A" w:rsidRPr="00D63330">
              <w:rPr>
                <w:rFonts w:ascii="Times New Roman" w:hAnsi="Times New Roman" w:cs="Times New Roman"/>
              </w:rPr>
              <w:t>resurset</w:t>
            </w:r>
            <w:r w:rsidR="00F93577" w:rsidRPr="00D63330">
              <w:rPr>
                <w:rFonts w:ascii="Times New Roman" w:hAnsi="Times New Roman" w:cs="Times New Roman"/>
              </w:rPr>
              <w:t xml:space="preserve"> turistike t</w:t>
            </w:r>
            <w:r w:rsidR="008F197C">
              <w:rPr>
                <w:rFonts w:ascii="Times New Roman" w:hAnsi="Times New Roman" w:cs="Times New Roman"/>
                <w:lang w:eastAsia="ja-JP"/>
              </w:rPr>
              <w:t>ë K</w:t>
            </w:r>
            <w:r w:rsidR="00F93577" w:rsidRPr="00D63330">
              <w:rPr>
                <w:rFonts w:ascii="Times New Roman" w:hAnsi="Times New Roman" w:cs="Times New Roman"/>
                <w:lang w:eastAsia="ja-JP"/>
              </w:rPr>
              <w:t>omunës së Rahovecit</w:t>
            </w:r>
            <w:r w:rsidR="00F93577" w:rsidRPr="00D63330">
              <w:rPr>
                <w:rFonts w:ascii="Times New Roman" w:hAnsi="Times New Roman" w:cs="Times New Roman"/>
              </w:rPr>
              <w:t xml:space="preserve">. </w:t>
            </w:r>
          </w:p>
          <w:p w:rsidR="00B10D8A" w:rsidRDefault="00B10D8A" w:rsidP="00D63330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</w:rPr>
            </w:pPr>
          </w:p>
          <w:p w:rsidR="00E2787C" w:rsidRPr="00D63330" w:rsidRDefault="00B10D8A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Me qëllim të sensibilizimit dhe informmimit rreth aplikimit </w:t>
            </w:r>
            <w:r w:rsidR="00B91FB4">
              <w:rPr>
                <w:rFonts w:ascii="Times New Roman" w:hAnsi="Times New Roman" w:cs="Times New Roman"/>
              </w:rPr>
              <w:t>në thirrjet për grante, Komuna</w:t>
            </w:r>
            <w:r>
              <w:rPr>
                <w:rFonts w:ascii="Times New Roman" w:hAnsi="Times New Roman" w:cs="Times New Roman"/>
              </w:rPr>
              <w:t xml:space="preserve"> e Rahovecit, </w:t>
            </w:r>
            <w:r w:rsidR="00B91FB4">
              <w:rPr>
                <w:rFonts w:ascii="Times New Roman" w:hAnsi="Times New Roman" w:cs="Times New Roman"/>
              </w:rPr>
              <w:t xml:space="preserve">në bashkëpunim me akter të tjerë </w:t>
            </w:r>
            <w:r>
              <w:rPr>
                <w:rFonts w:ascii="Times New Roman" w:hAnsi="Times New Roman" w:cs="Times New Roman"/>
              </w:rPr>
              <w:t>organizoj ses</w:t>
            </w:r>
            <w:r w:rsidR="008F197C">
              <w:rPr>
                <w:rFonts w:ascii="Times New Roman" w:hAnsi="Times New Roman" w:cs="Times New Roman"/>
              </w:rPr>
              <w:t>ione informuese për bizneset e K</w:t>
            </w:r>
            <w:r>
              <w:rPr>
                <w:rFonts w:ascii="Times New Roman" w:hAnsi="Times New Roman" w:cs="Times New Roman"/>
              </w:rPr>
              <w:t>omunës sonë.</w:t>
            </w:r>
          </w:p>
          <w:p w:rsidR="00F93577" w:rsidRPr="003A12AC" w:rsidRDefault="00F93577" w:rsidP="00D63330">
            <w:pPr>
              <w:pStyle w:val="ListParagraph"/>
              <w:numPr>
                <w:ilvl w:val="0"/>
                <w:numId w:val="20"/>
              </w:numPr>
              <w:spacing w:before="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12AC">
              <w:rPr>
                <w:rFonts w:ascii="Times New Roman" w:hAnsi="Times New Roman" w:cs="Times New Roman"/>
                <w:sz w:val="24"/>
                <w:szCs w:val="24"/>
              </w:rPr>
              <w:t>Sesion informues rreth aplikimit për grante në fondet të IPA-s.</w:t>
            </w:r>
          </w:p>
          <w:p w:rsidR="00F93577" w:rsidRPr="003A12AC" w:rsidRDefault="00F93577" w:rsidP="00D63330">
            <w:pPr>
              <w:pStyle w:val="ListParagraph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12AC">
              <w:rPr>
                <w:rFonts w:ascii="Times New Roman" w:hAnsi="Times New Roman" w:cs="Times New Roman"/>
                <w:sz w:val="24"/>
                <w:szCs w:val="24"/>
              </w:rPr>
              <w:t xml:space="preserve">Sesion informues për grante. Ky sesion informues është organizuar nga Syri Vizion në bashkëpunim me DEZHT-in. </w:t>
            </w:r>
          </w:p>
          <w:p w:rsidR="00F93577" w:rsidRPr="002620C4" w:rsidRDefault="00F93577" w:rsidP="00D63330">
            <w:pPr>
              <w:pStyle w:val="ListParagraph"/>
              <w:numPr>
                <w:ilvl w:val="0"/>
                <w:numId w:val="20"/>
              </w:numPr>
              <w:spacing w:before="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12AC">
              <w:rPr>
                <w:rFonts w:ascii="Times New Roman" w:hAnsi="Times New Roman" w:cs="Times New Roman"/>
                <w:sz w:val="24"/>
                <w:szCs w:val="24"/>
              </w:rPr>
              <w:t>Sesion informues për thi</w:t>
            </w:r>
            <w:r w:rsidR="008F197C">
              <w:rPr>
                <w:rFonts w:ascii="Times New Roman" w:hAnsi="Times New Roman" w:cs="Times New Roman"/>
                <w:sz w:val="24"/>
                <w:szCs w:val="24"/>
              </w:rPr>
              <w:t xml:space="preserve">rrjen e granteve për bizneset, </w:t>
            </w:r>
            <w:r w:rsidRPr="003A12AC">
              <w:rPr>
                <w:rFonts w:ascii="Times New Roman" w:hAnsi="Times New Roman" w:cs="Times New Roman"/>
                <w:sz w:val="24"/>
                <w:szCs w:val="24"/>
              </w:rPr>
              <w:t>të cilën e ka hapur Minisitria e Zhvillimit Rajonal. Ky sesion informues u organizua nga DEZHT-i, në bashkëpunim me Agjencionin Zhvillimor Rajonal.</w:t>
            </w:r>
          </w:p>
          <w:p w:rsidR="00C30844" w:rsidRPr="003A12AC" w:rsidRDefault="00C30844" w:rsidP="00D63330">
            <w:pPr>
              <w:pStyle w:val="ListParagraph"/>
              <w:spacing w:before="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3577" w:rsidRDefault="00F93577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63330">
              <w:rPr>
                <w:rFonts w:ascii="Times New Roman" w:hAnsi="Times New Roman" w:cs="Times New Roman"/>
              </w:rPr>
              <w:t>Është mbajtur takimi i dytë i këshillit publiko-privat, ku u diskutuan çështje të ndryshme rreth zhvillimit ekonomik lokal në Rahovec.</w:t>
            </w:r>
          </w:p>
          <w:p w:rsidR="00D63330" w:rsidRPr="00D63330" w:rsidRDefault="00D63330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F93577" w:rsidRPr="00D63330" w:rsidRDefault="00F93577" w:rsidP="00D63330">
            <w:pPr>
              <w:spacing w:after="200" w:line="360" w:lineRule="auto"/>
              <w:jc w:val="both"/>
              <w:rPr>
                <w:rFonts w:ascii="Times New Roman" w:hAnsi="Times New Roman" w:cs="Times New Roman"/>
              </w:rPr>
            </w:pPr>
            <w:r w:rsidRPr="00D63330">
              <w:rPr>
                <w:rFonts w:ascii="Times New Roman" w:hAnsi="Times New Roman" w:cs="Times New Roman"/>
              </w:rPr>
              <w:t>Në kuadër të projektit “Eco Route</w:t>
            </w:r>
            <w:r w:rsidR="003A12AC" w:rsidRPr="00D63330">
              <w:rPr>
                <w:rFonts w:ascii="Times New Roman" w:hAnsi="Times New Roman" w:cs="Times New Roman"/>
              </w:rPr>
              <w:t>s”, është bërë shenjëzimi i 2</w:t>
            </w:r>
            <w:r w:rsidRPr="00D63330">
              <w:rPr>
                <w:rFonts w:ascii="Times New Roman" w:hAnsi="Times New Roman" w:cs="Times New Roman"/>
              </w:rPr>
              <w:t>0 kilometra</w:t>
            </w:r>
            <w:r w:rsidR="008F197C">
              <w:rPr>
                <w:rFonts w:ascii="Times New Roman" w:hAnsi="Times New Roman" w:cs="Times New Roman"/>
              </w:rPr>
              <w:t>ve</w:t>
            </w:r>
            <w:r w:rsidRPr="00D63330">
              <w:rPr>
                <w:rFonts w:ascii="Times New Roman" w:hAnsi="Times New Roman" w:cs="Times New Roman"/>
              </w:rPr>
              <w:t xml:space="preserve"> shtigje të ecjes</w:t>
            </w:r>
            <w:r w:rsidR="003A12AC" w:rsidRPr="00D63330">
              <w:rPr>
                <w:rFonts w:ascii="Times New Roman" w:hAnsi="Times New Roman" w:cs="Times New Roman"/>
              </w:rPr>
              <w:t xml:space="preserve"> (H</w:t>
            </w:r>
            <w:r w:rsidR="00A00777" w:rsidRPr="00D63330">
              <w:rPr>
                <w:rFonts w:ascii="Times New Roman" w:hAnsi="Times New Roman" w:cs="Times New Roman"/>
              </w:rPr>
              <w:t>ik</w:t>
            </w:r>
            <w:r w:rsidR="003A12AC" w:rsidRPr="00D63330">
              <w:rPr>
                <w:rFonts w:ascii="Times New Roman" w:hAnsi="Times New Roman" w:cs="Times New Roman"/>
              </w:rPr>
              <w:t>ing)</w:t>
            </w:r>
            <w:r w:rsidRPr="00D63330">
              <w:rPr>
                <w:rFonts w:ascii="Times New Roman" w:hAnsi="Times New Roman" w:cs="Times New Roman"/>
              </w:rPr>
              <w:t xml:space="preserve"> në zonën Zatriqit dhe Kaznikut.</w:t>
            </w:r>
          </w:p>
          <w:p w:rsidR="00F42B21" w:rsidRPr="00D63330" w:rsidRDefault="00F42B21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63330">
              <w:rPr>
                <w:rFonts w:ascii="Times New Roman" w:hAnsi="Times New Roman" w:cs="Times New Roman"/>
              </w:rPr>
              <w:t>Me qëllim të rritjes s</w:t>
            </w:r>
            <w:r w:rsidRPr="00D63330">
              <w:rPr>
                <w:rFonts w:ascii="Times New Roman" w:hAnsi="Times New Roman" w:cs="Times New Roman"/>
                <w:lang w:eastAsia="ja-JP"/>
              </w:rPr>
              <w:t>ë bashkëpunimit me ndërmarrjet private,</w:t>
            </w:r>
            <w:r w:rsidRPr="00D63330">
              <w:rPr>
                <w:rFonts w:ascii="Times New Roman" w:hAnsi="Times New Roman" w:cs="Times New Roman"/>
              </w:rPr>
              <w:t xml:space="preserve"> bashkë me Drejtorin e Bujqësisë z. Berat Duraku, i kemi vizituar 3 biznese të mëdha në Komunën e Rahovecit: Stone Castle, Osa Termosistem dhe Haxhijaha. </w:t>
            </w:r>
          </w:p>
          <w:p w:rsidR="00D63330" w:rsidRDefault="00D63330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242BA2" w:rsidRDefault="00F42B21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63330">
              <w:rPr>
                <w:rFonts w:ascii="Times New Roman" w:hAnsi="Times New Roman" w:cs="Times New Roman"/>
              </w:rPr>
              <w:t>Me</w:t>
            </w:r>
            <w:r w:rsidR="00A00777" w:rsidRPr="00D63330">
              <w:rPr>
                <w:rFonts w:ascii="Times New Roman" w:hAnsi="Times New Roman" w:cs="Times New Roman"/>
              </w:rPr>
              <w:t xml:space="preserve"> që</w:t>
            </w:r>
            <w:r w:rsidR="002620C4" w:rsidRPr="00D63330">
              <w:rPr>
                <w:rFonts w:ascii="Times New Roman" w:hAnsi="Times New Roman" w:cs="Times New Roman"/>
              </w:rPr>
              <w:t>llim t</w:t>
            </w:r>
            <w:r w:rsidR="00A00777" w:rsidRPr="00D63330">
              <w:rPr>
                <w:rFonts w:ascii="Times New Roman" w:hAnsi="Times New Roman" w:cs="Times New Roman"/>
              </w:rPr>
              <w:t>ë krijimit të kushteve që të rinjëve të Komunës së Rahovecit, t’u mundësohet fillimi i ka</w:t>
            </w:r>
            <w:r w:rsidR="008F197C">
              <w:rPr>
                <w:rFonts w:ascii="Times New Roman" w:hAnsi="Times New Roman" w:cs="Times New Roman"/>
              </w:rPr>
              <w:t>rri</w:t>
            </w:r>
            <w:r w:rsidR="00A00777" w:rsidRPr="00D63330">
              <w:rPr>
                <w:rFonts w:ascii="Times New Roman" w:hAnsi="Times New Roman" w:cs="Times New Roman"/>
              </w:rPr>
              <w:t>eres së tyre përmes një praktike 6 mujore me pagesë Komuna e Rahovecit, respektivisht Drejtoria për Ekonomi, Zhvillim dhe Turizëm në bashkëpunim me Drejtorin pë</w:t>
            </w:r>
            <w:r w:rsidR="002620C4" w:rsidRPr="00D63330">
              <w:rPr>
                <w:rFonts w:ascii="Times New Roman" w:hAnsi="Times New Roman" w:cs="Times New Roman"/>
              </w:rPr>
              <w:t>r B</w:t>
            </w:r>
            <w:r w:rsidR="00A00777" w:rsidRPr="00D63330">
              <w:rPr>
                <w:rFonts w:ascii="Times New Roman" w:hAnsi="Times New Roman" w:cs="Times New Roman"/>
              </w:rPr>
              <w:t>ujqësi</w:t>
            </w:r>
            <w:r w:rsidR="008F197C">
              <w:rPr>
                <w:rFonts w:ascii="Times New Roman" w:hAnsi="Times New Roman" w:cs="Times New Roman"/>
              </w:rPr>
              <w:t>,</w:t>
            </w:r>
            <w:r w:rsidR="00A00777" w:rsidRPr="00D63330">
              <w:rPr>
                <w:rFonts w:ascii="Times New Roman" w:hAnsi="Times New Roman" w:cs="Times New Roman"/>
              </w:rPr>
              <w:t xml:space="preserve"> me</w:t>
            </w:r>
            <w:r w:rsidRPr="00D63330">
              <w:rPr>
                <w:rFonts w:ascii="Times New Roman" w:hAnsi="Times New Roman" w:cs="Times New Roman"/>
              </w:rPr>
              <w:t xml:space="preserve"> 29 qershor 2023</w:t>
            </w:r>
            <w:r w:rsidR="008F197C">
              <w:rPr>
                <w:rFonts w:ascii="Times New Roman" w:hAnsi="Times New Roman" w:cs="Times New Roman"/>
              </w:rPr>
              <w:t>,</w:t>
            </w:r>
            <w:r w:rsidRPr="00D63330">
              <w:rPr>
                <w:rFonts w:ascii="Times New Roman" w:hAnsi="Times New Roman" w:cs="Times New Roman"/>
              </w:rPr>
              <w:t xml:space="preserve"> </w:t>
            </w:r>
            <w:r w:rsidR="002620C4" w:rsidRPr="00D63330">
              <w:rPr>
                <w:rFonts w:ascii="Times New Roman" w:hAnsi="Times New Roman" w:cs="Times New Roman"/>
              </w:rPr>
              <w:t>është</w:t>
            </w:r>
            <w:r w:rsidR="00A00777" w:rsidRPr="00D63330">
              <w:rPr>
                <w:rFonts w:ascii="Times New Roman" w:hAnsi="Times New Roman" w:cs="Times New Roman"/>
              </w:rPr>
              <w:t xml:space="preserve"> </w:t>
            </w:r>
            <w:r w:rsidRPr="00D63330">
              <w:rPr>
                <w:rFonts w:ascii="Times New Roman" w:hAnsi="Times New Roman" w:cs="Times New Roman"/>
              </w:rPr>
              <w:t>hapur thirrj</w:t>
            </w:r>
            <w:r w:rsidR="00A00777" w:rsidRPr="00D63330">
              <w:rPr>
                <w:rFonts w:ascii="Times New Roman" w:hAnsi="Times New Roman" w:cs="Times New Roman"/>
              </w:rPr>
              <w:t>e publike</w:t>
            </w:r>
            <w:r w:rsidRPr="00D63330">
              <w:rPr>
                <w:rFonts w:ascii="Times New Roman" w:hAnsi="Times New Roman" w:cs="Times New Roman"/>
              </w:rPr>
              <w:t xml:space="preserve"> për prakt</w:t>
            </w:r>
            <w:r w:rsidR="00A00777" w:rsidRPr="00D63330">
              <w:rPr>
                <w:rFonts w:ascii="Times New Roman" w:hAnsi="Times New Roman" w:cs="Times New Roman"/>
              </w:rPr>
              <w:t>ikë 6 mujore me pagesë në</w:t>
            </w:r>
            <w:r w:rsidR="002620C4" w:rsidRPr="00D63330">
              <w:rPr>
                <w:rFonts w:ascii="Times New Roman" w:hAnsi="Times New Roman" w:cs="Times New Roman"/>
              </w:rPr>
              <w:t xml:space="preserve"> parteneritet publiko-privat. Në këtë thirrje kemi pranuar 47 aplikacione të profileve të ndryshme, ku 37 prej tyre kanë arritur të kalojnë fazën e parë. Në mungesë të gatishmëris</w:t>
            </w:r>
            <w:r w:rsidR="008F197C">
              <w:rPr>
                <w:rFonts w:ascii="Times New Roman" w:hAnsi="Times New Roman" w:cs="Times New Roman"/>
              </w:rPr>
              <w:t>ë</w:t>
            </w:r>
            <w:r w:rsidR="002620C4" w:rsidRPr="00D63330">
              <w:rPr>
                <w:rFonts w:ascii="Times New Roman" w:hAnsi="Times New Roman" w:cs="Times New Roman"/>
              </w:rPr>
              <w:t xml:space="preserve"> së bizneseve për a</w:t>
            </w:r>
            <w:r w:rsidR="008F197C">
              <w:rPr>
                <w:rFonts w:ascii="Times New Roman" w:hAnsi="Times New Roman" w:cs="Times New Roman"/>
              </w:rPr>
              <w:t>ngazhimin e këtyre të rinjeve, n</w:t>
            </w:r>
            <w:r w:rsidR="002620C4" w:rsidRPr="00D63330">
              <w:rPr>
                <w:rFonts w:ascii="Times New Roman" w:hAnsi="Times New Roman" w:cs="Times New Roman"/>
              </w:rPr>
              <w:t>e, kemi arritur që 11 prej t</w:t>
            </w:r>
            <w:r w:rsidR="008F197C">
              <w:rPr>
                <w:rFonts w:ascii="Times New Roman" w:hAnsi="Times New Roman" w:cs="Times New Roman"/>
              </w:rPr>
              <w:t>yre tu mundësojmë</w:t>
            </w:r>
            <w:r w:rsidR="002620C4" w:rsidRPr="00D63330">
              <w:rPr>
                <w:rFonts w:ascii="Times New Roman" w:hAnsi="Times New Roman" w:cs="Times New Roman"/>
              </w:rPr>
              <w:t xml:space="preserve"> mbajtjen e kësaj praktike, sipas thirrjes publike. </w:t>
            </w:r>
          </w:p>
          <w:p w:rsidR="00D63330" w:rsidRDefault="00D63330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242BA2" w:rsidRPr="004E2D97" w:rsidRDefault="00242BA2" w:rsidP="00D63330">
            <w:pPr>
              <w:spacing w:line="36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4E2D97">
              <w:rPr>
                <w:rFonts w:ascii="Times New Roman" w:hAnsi="Times New Roman" w:cs="Times New Roman"/>
                <w:u w:val="single"/>
              </w:rPr>
              <w:t>Shih foto 1.4</w:t>
            </w:r>
          </w:p>
          <w:p w:rsidR="00D83131" w:rsidRPr="00D83131" w:rsidRDefault="00F13D35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230620" cy="4051300"/>
                  <wp:effectExtent l="0" t="0" r="0" b="6350"/>
                  <wp:docPr id="17" name="Picture 8" descr="387838577_872204034265640_353654418498177654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387838577_872204034265640_353654418498177654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0620" cy="405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7BCB" w:rsidRPr="003A12AC" w:rsidRDefault="00067BCB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A13FE8" w:rsidRDefault="00A13FE8" w:rsidP="00A13FE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242BA2" w:rsidRPr="00A13FE8" w:rsidRDefault="001563B5" w:rsidP="00A13FE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13FE8">
              <w:rPr>
                <w:rFonts w:ascii="Times New Roman" w:hAnsi="Times New Roman" w:cs="Times New Roman"/>
              </w:rPr>
              <w:lastRenderedPageBreak/>
              <w:t>Në muajin qershor kanë përfunduar të gjitha punimet në projektin Renovimi i Shtëpis së Verërave.</w:t>
            </w:r>
            <w:r w:rsidR="008F01CA">
              <w:rPr>
                <w:rFonts w:ascii="Times New Roman" w:hAnsi="Times New Roman" w:cs="Times New Roman"/>
              </w:rPr>
              <w:t xml:space="preserve"> Përmes kësaj kontrate, është bërë renovimi i brendshëm dhe </w:t>
            </w:r>
            <w:r w:rsidR="008F197C">
              <w:rPr>
                <w:rFonts w:ascii="Times New Roman" w:hAnsi="Times New Roman" w:cs="Times New Roman"/>
              </w:rPr>
              <w:t>i</w:t>
            </w:r>
            <w:r w:rsidR="008F01CA">
              <w:rPr>
                <w:rFonts w:ascii="Times New Roman" w:hAnsi="Times New Roman" w:cs="Times New Roman"/>
              </w:rPr>
              <w:t xml:space="preserve"> jashtëm i shtëpisë së verërave. </w:t>
            </w:r>
          </w:p>
          <w:p w:rsidR="00242BA2" w:rsidRPr="001E54AE" w:rsidRDefault="00242BA2" w:rsidP="00D63330">
            <w:pPr>
              <w:pStyle w:val="ListParagraph"/>
              <w:spacing w:before="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E54A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Shih foto 1.5</w:t>
            </w:r>
          </w:p>
          <w:p w:rsidR="001563B5" w:rsidRPr="003A12AC" w:rsidRDefault="00F13D35" w:rsidP="00D63330">
            <w:pPr>
              <w:pStyle w:val="ListParagraph"/>
              <w:spacing w:before="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698615" cy="2806700"/>
                  <wp:effectExtent l="0" t="0" r="6985" b="0"/>
                  <wp:docPr id="9" name="Picture 9" descr="AnyCon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nyCon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615" cy="280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3B5" w:rsidRPr="003A12AC" w:rsidRDefault="001563B5" w:rsidP="00D63330">
            <w:pPr>
              <w:pStyle w:val="ListParagraph"/>
              <w:spacing w:before="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63B5" w:rsidRPr="00075C96" w:rsidRDefault="00A13FE8" w:rsidP="00D6333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4E2D97">
              <w:rPr>
                <w:rFonts w:ascii="Times New Roman" w:hAnsi="Times New Roman" w:cs="Times New Roman"/>
                <w:b/>
                <w:highlight w:val="darkGray"/>
                <w:u w:val="single"/>
              </w:rPr>
              <w:t>TM3</w:t>
            </w:r>
            <w:r w:rsidR="004E2D97" w:rsidRPr="004E2D97">
              <w:rPr>
                <w:rFonts w:ascii="Times New Roman" w:hAnsi="Times New Roman" w:cs="Times New Roman"/>
                <w:b/>
                <w:highlight w:val="darkGray"/>
                <w:u w:val="single"/>
              </w:rPr>
              <w:t>, 2023</w:t>
            </w:r>
          </w:p>
          <w:p w:rsidR="00A13FE8" w:rsidRDefault="00A13FE8" w:rsidP="00A13FE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Gjatë tre mujorit të tretë, Drejtoria për Ekonomi, Zhvillim dhe Turizëm në Rahovec, ka zhvilluar këto aktivitete:</w:t>
            </w:r>
          </w:p>
          <w:p w:rsidR="00B91FB4" w:rsidRPr="003A12AC" w:rsidRDefault="00B91FB4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7632B" w:rsidRPr="003A12AC" w:rsidRDefault="00A13FE8" w:rsidP="00D63330">
            <w:pPr>
              <w:spacing w:after="20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Në muajin gusht</w:t>
            </w:r>
            <w:r w:rsidR="008F197C">
              <w:rPr>
                <w:rFonts w:ascii="Times New Roman" w:hAnsi="Times New Roman" w:cs="Times New Roman"/>
              </w:rPr>
              <w:t xml:space="preserve"> më datë</w:t>
            </w:r>
            <w:r w:rsidR="0067632B" w:rsidRPr="003A12AC">
              <w:rPr>
                <w:rFonts w:ascii="Times New Roman" w:hAnsi="Times New Roman" w:cs="Times New Roman"/>
              </w:rPr>
              <w:t xml:space="preserve"> 02.08.20</w:t>
            </w:r>
            <w:r w:rsidR="003A12AC" w:rsidRPr="003A12AC">
              <w:rPr>
                <w:rFonts w:ascii="Times New Roman" w:hAnsi="Times New Roman" w:cs="Times New Roman"/>
              </w:rPr>
              <w:t>2</w:t>
            </w:r>
            <w:r w:rsidR="0067632B" w:rsidRPr="003A12AC">
              <w:rPr>
                <w:rFonts w:ascii="Times New Roman" w:hAnsi="Times New Roman" w:cs="Times New Roman"/>
              </w:rPr>
              <w:t>3 ë</w:t>
            </w:r>
            <w:r w:rsidR="00EA4845" w:rsidRPr="003A12AC">
              <w:rPr>
                <w:rFonts w:ascii="Times New Roman" w:hAnsi="Times New Roman" w:cs="Times New Roman"/>
              </w:rPr>
              <w:t>shtë mbajtur takimi i këshillit publiko-privat</w:t>
            </w:r>
            <w:r w:rsidR="0067632B" w:rsidRPr="003A12AC">
              <w:rPr>
                <w:rFonts w:ascii="Times New Roman" w:hAnsi="Times New Roman" w:cs="Times New Roman"/>
              </w:rPr>
              <w:t xml:space="preserve"> takim ky i ci</w:t>
            </w:r>
            <w:r w:rsidR="005F7C0E" w:rsidRPr="003A12AC">
              <w:rPr>
                <w:rFonts w:ascii="Times New Roman" w:hAnsi="Times New Roman" w:cs="Times New Roman"/>
              </w:rPr>
              <w:t>l</w:t>
            </w:r>
            <w:r w:rsidR="0067632B" w:rsidRPr="003A12AC">
              <w:rPr>
                <w:rFonts w:ascii="Times New Roman" w:hAnsi="Times New Roman" w:cs="Times New Roman"/>
              </w:rPr>
              <w:t>i u mundësua</w:t>
            </w:r>
            <w:r w:rsidR="003A12AC" w:rsidRPr="003A12AC">
              <w:rPr>
                <w:rFonts w:ascii="Times New Roman" w:hAnsi="Times New Roman" w:cs="Times New Roman"/>
              </w:rPr>
              <w:t xml:space="preserve"> nga Komuna e Rahovecit </w:t>
            </w:r>
            <w:r w:rsidR="0067632B" w:rsidRPr="003A12AC">
              <w:rPr>
                <w:rFonts w:ascii="Times New Roman" w:hAnsi="Times New Roman" w:cs="Times New Roman"/>
              </w:rPr>
              <w:t xml:space="preserve"> në bashkëpunim me USAID-in, </w:t>
            </w:r>
            <w:r w:rsidR="00B91FB4">
              <w:rPr>
                <w:rFonts w:ascii="Times New Roman" w:hAnsi="Times New Roman" w:cs="Times New Roman"/>
              </w:rPr>
              <w:t>pë</w:t>
            </w:r>
            <w:r w:rsidR="003A12AC" w:rsidRPr="003A12AC">
              <w:rPr>
                <w:rFonts w:ascii="Times New Roman" w:hAnsi="Times New Roman" w:cs="Times New Roman"/>
              </w:rPr>
              <w:t>rm</w:t>
            </w:r>
            <w:r w:rsidR="00B91FB4">
              <w:rPr>
                <w:rFonts w:ascii="Times New Roman" w:hAnsi="Times New Roman" w:cs="Times New Roman"/>
              </w:rPr>
              <w:t>e</w:t>
            </w:r>
            <w:r w:rsidR="003A12AC" w:rsidRPr="003A12AC">
              <w:rPr>
                <w:rFonts w:ascii="Times New Roman" w:hAnsi="Times New Roman" w:cs="Times New Roman"/>
              </w:rPr>
              <w:t xml:space="preserve">s </w:t>
            </w:r>
            <w:r w:rsidR="0067632B" w:rsidRPr="003A12AC">
              <w:rPr>
                <w:rFonts w:ascii="Times New Roman" w:hAnsi="Times New Roman" w:cs="Times New Roman"/>
              </w:rPr>
              <w:t xml:space="preserve"> Programi</w:t>
            </w:r>
            <w:r w:rsidR="003A12AC" w:rsidRPr="003A12AC">
              <w:rPr>
                <w:rFonts w:ascii="Times New Roman" w:hAnsi="Times New Roman" w:cs="Times New Roman"/>
              </w:rPr>
              <w:t>t</w:t>
            </w:r>
            <w:r w:rsidR="0067632B" w:rsidRPr="003A12AC">
              <w:rPr>
                <w:rFonts w:ascii="Times New Roman" w:hAnsi="Times New Roman" w:cs="Times New Roman"/>
              </w:rPr>
              <w:t xml:space="preserve"> Qeverisja e Pronës</w:t>
            </w:r>
            <w:r w:rsidR="003A12AC" w:rsidRPr="003A12AC">
              <w:rPr>
                <w:rFonts w:ascii="Times New Roman" w:hAnsi="Times New Roman" w:cs="Times New Roman"/>
              </w:rPr>
              <w:t>. Në këtë takim</w:t>
            </w:r>
            <w:r w:rsidR="0067632B" w:rsidRPr="003A12AC">
              <w:rPr>
                <w:rFonts w:ascii="Times New Roman" w:hAnsi="Times New Roman" w:cs="Times New Roman"/>
              </w:rPr>
              <w:t xml:space="preserve"> morën pjesë rreth  </w:t>
            </w:r>
            <w:r w:rsidR="00EA4845" w:rsidRPr="003A12AC">
              <w:rPr>
                <w:rFonts w:ascii="Times New Roman" w:hAnsi="Times New Roman" w:cs="Times New Roman"/>
              </w:rPr>
              <w:t>20 biznese duke përfs</w:t>
            </w:r>
            <w:r w:rsidR="003A12AC" w:rsidRPr="003A12AC">
              <w:rPr>
                <w:rFonts w:ascii="Times New Roman" w:hAnsi="Times New Roman" w:cs="Times New Roman"/>
              </w:rPr>
              <w:t>hirë edhe bizneset nga diaspora. Në këtë takim u u diskutuan këto tema:</w:t>
            </w:r>
          </w:p>
          <w:p w:rsidR="0067632B" w:rsidRPr="003A12AC" w:rsidRDefault="0067632B" w:rsidP="00D63330">
            <w:pPr>
              <w:pStyle w:val="ListParagraph"/>
              <w:numPr>
                <w:ilvl w:val="0"/>
                <w:numId w:val="20"/>
              </w:numPr>
              <w:spacing w:before="0" w:after="2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12AC">
              <w:rPr>
                <w:rFonts w:ascii="Times New Roman" w:hAnsi="Times New Roman" w:cs="Times New Roman"/>
                <w:sz w:val="24"/>
                <w:szCs w:val="24"/>
              </w:rPr>
              <w:t>Kontributi i bizneseve të mërgatës në zhvillimin ekonomik lokal në Komunën e Rahovecit dhe mundësitë e bashkëpunimit;</w:t>
            </w:r>
          </w:p>
          <w:p w:rsidR="005F7C0E" w:rsidRPr="003A12AC" w:rsidRDefault="0067632B" w:rsidP="00D63330">
            <w:pPr>
              <w:pStyle w:val="ListParagraph"/>
              <w:numPr>
                <w:ilvl w:val="0"/>
                <w:numId w:val="20"/>
              </w:numPr>
              <w:spacing w:before="0" w:after="2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12AC">
              <w:rPr>
                <w:rFonts w:ascii="Times New Roman" w:hAnsi="Times New Roman" w:cs="Times New Roman"/>
                <w:sz w:val="24"/>
                <w:szCs w:val="24"/>
              </w:rPr>
              <w:t>Dialogu publiko-privat</w:t>
            </w:r>
            <w:r w:rsidR="005F7C0E" w:rsidRPr="003A12AC">
              <w:rPr>
                <w:rFonts w:ascii="Times New Roman" w:hAnsi="Times New Roman" w:cs="Times New Roman"/>
                <w:sz w:val="24"/>
                <w:szCs w:val="24"/>
              </w:rPr>
              <w:t>: sfidat dhe çështjet e ndërlidhura m</w:t>
            </w:r>
            <w:r w:rsidR="008F197C">
              <w:rPr>
                <w:rFonts w:ascii="Times New Roman" w:hAnsi="Times New Roman" w:cs="Times New Roman"/>
                <w:sz w:val="24"/>
                <w:szCs w:val="24"/>
              </w:rPr>
              <w:t xml:space="preserve">e pronën komunale, partneritetin </w:t>
            </w:r>
            <w:r w:rsidR="005F7C0E" w:rsidRPr="003A12AC">
              <w:rPr>
                <w:rFonts w:ascii="Times New Roman" w:hAnsi="Times New Roman" w:cs="Times New Roman"/>
                <w:sz w:val="24"/>
                <w:szCs w:val="24"/>
              </w:rPr>
              <w:t>publiko-privat dhe mbështetjen e bizneseve me pronare gra.</w:t>
            </w:r>
          </w:p>
          <w:p w:rsidR="0067632B" w:rsidRPr="003A12AC" w:rsidRDefault="0067632B" w:rsidP="00D63330">
            <w:pPr>
              <w:pStyle w:val="ListParagraph"/>
              <w:spacing w:before="0" w:after="2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12AC">
              <w:rPr>
                <w:rFonts w:ascii="Times New Roman" w:hAnsi="Times New Roman" w:cs="Times New Roman"/>
                <w:sz w:val="24"/>
                <w:szCs w:val="24"/>
              </w:rPr>
              <w:t>Në këtë takim u bë prezantimi i listës të pronave të lira komunale</w:t>
            </w:r>
          </w:p>
          <w:p w:rsidR="0067632B" w:rsidRPr="003A12AC" w:rsidRDefault="005F7C0E" w:rsidP="00D63330">
            <w:pPr>
              <w:pStyle w:val="ListParagraph"/>
              <w:numPr>
                <w:ilvl w:val="0"/>
                <w:numId w:val="20"/>
              </w:numPr>
              <w:spacing w:before="0" w:after="2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12AC">
              <w:rPr>
                <w:rFonts w:ascii="Times New Roman" w:hAnsi="Times New Roman" w:cs="Times New Roman"/>
                <w:sz w:val="24"/>
                <w:szCs w:val="24"/>
              </w:rPr>
              <w:t>Prezantimi i List</w:t>
            </w:r>
            <w:r w:rsidR="008F197C">
              <w:rPr>
                <w:rFonts w:ascii="Times New Roman" w:hAnsi="Times New Roman" w:cs="Times New Roman"/>
                <w:sz w:val="24"/>
                <w:szCs w:val="24"/>
              </w:rPr>
              <w:t>ës së Pronave Komunale për Dhëni</w:t>
            </w:r>
            <w:r w:rsidRPr="003A12AC">
              <w:rPr>
                <w:rFonts w:ascii="Times New Roman" w:hAnsi="Times New Roman" w:cs="Times New Roman"/>
                <w:sz w:val="24"/>
                <w:szCs w:val="24"/>
              </w:rPr>
              <w:t>en</w:t>
            </w:r>
            <w:r w:rsidR="008F197C">
              <w:rPr>
                <w:rFonts w:ascii="Times New Roman" w:hAnsi="Times New Roman" w:cs="Times New Roman"/>
                <w:sz w:val="24"/>
                <w:szCs w:val="24"/>
              </w:rPr>
              <w:t xml:space="preserve"> në shfrytëzim</w:t>
            </w:r>
            <w:r w:rsidRPr="003A12AC">
              <w:rPr>
                <w:rFonts w:ascii="Times New Roman" w:hAnsi="Times New Roman" w:cs="Times New Roman"/>
                <w:sz w:val="24"/>
                <w:szCs w:val="24"/>
              </w:rPr>
              <w:t xml:space="preserve"> dhe Këmbim 2023, dhe nevojat e sektorit privat për shfrytëzimin e pronës komunale.</w:t>
            </w:r>
          </w:p>
          <w:p w:rsidR="00410902" w:rsidRDefault="008F197C" w:rsidP="00D63330">
            <w:pPr>
              <w:spacing w:after="20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Më datë</w:t>
            </w:r>
            <w:r w:rsidR="003A2AB1" w:rsidRPr="003A2AB1">
              <w:rPr>
                <w:rFonts w:ascii="Times New Roman" w:hAnsi="Times New Roman" w:cs="Times New Roman"/>
              </w:rPr>
              <w:t xml:space="preserve"> 01.09.2023 është bërë përurimi i shtëpisë për të moshuar, projekt ky i cili do të mundësojë qëndrim ditorë për të gjithë të moshuarrit (pensionist) të komunës së Rahovecit.</w:t>
            </w:r>
          </w:p>
          <w:p w:rsidR="00075C96" w:rsidRPr="008F01CA" w:rsidRDefault="00075C96" w:rsidP="00A13FE8">
            <w:pPr>
              <w:spacing w:after="20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6248249" cy="3402419"/>
                  <wp:effectExtent l="0" t="0" r="635" b="7620"/>
                  <wp:docPr id="2" name="Picture 2" descr="C:\Users\E.M\Desktop\111111111111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E.M\Desktop\111111111111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7208" cy="3407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3FE8" w:rsidRPr="00075C96" w:rsidRDefault="00A13FE8" w:rsidP="00A13FE8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A13FE8">
              <w:rPr>
                <w:rFonts w:ascii="Times New Roman" w:hAnsi="Times New Roman" w:cs="Times New Roman"/>
                <w:b/>
              </w:rPr>
              <w:t xml:space="preserve"> </w:t>
            </w:r>
            <w:r w:rsidRPr="004E2D97">
              <w:rPr>
                <w:rFonts w:ascii="Times New Roman" w:hAnsi="Times New Roman" w:cs="Times New Roman"/>
                <w:b/>
                <w:highlight w:val="darkGray"/>
                <w:u w:val="single"/>
              </w:rPr>
              <w:t>TM4</w:t>
            </w:r>
            <w:r w:rsidR="004E2D97" w:rsidRPr="004E2D97">
              <w:rPr>
                <w:rFonts w:ascii="Times New Roman" w:hAnsi="Times New Roman" w:cs="Times New Roman"/>
                <w:b/>
                <w:highlight w:val="darkGray"/>
                <w:u w:val="single"/>
              </w:rPr>
              <w:t>, 2023</w:t>
            </w:r>
          </w:p>
          <w:p w:rsidR="00A13FE8" w:rsidRPr="00A13FE8" w:rsidRDefault="00A13FE8" w:rsidP="00A13FE8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Gjatë tre mujorit të katërt, Drejtoria për Ekonomi, Zhvillim dhe Turizëm në Rahovec, ka zhvilluar këto aktivitete:</w:t>
            </w:r>
          </w:p>
          <w:p w:rsidR="008F01CA" w:rsidRDefault="008F197C" w:rsidP="00D63330">
            <w:pPr>
              <w:spacing w:after="20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Më datë</w:t>
            </w:r>
            <w:r w:rsidR="006E7F8D">
              <w:rPr>
                <w:rFonts w:ascii="Times New Roman" w:hAnsi="Times New Roman" w:cs="Times New Roman"/>
              </w:rPr>
              <w:t>: 08.12.2023, u nënshkruan marrëveshjet për subvencionimin e 19 bizneseve të Komunës së Rahovecit. 11 prej tyre ishin biznese të cilat merren me punë artizanale, dhe poashtu menaxhohen n</w:t>
            </w:r>
            <w:r>
              <w:rPr>
                <w:rFonts w:ascii="Times New Roman" w:hAnsi="Times New Roman" w:cs="Times New Roman"/>
              </w:rPr>
              <w:t>ga gratë</w:t>
            </w:r>
            <w:r w:rsidR="006E7F8D">
              <w:rPr>
                <w:rFonts w:ascii="Times New Roman" w:hAnsi="Times New Roman" w:cs="Times New Roman"/>
              </w:rPr>
              <w:t>, 2 biznese të cilat merren me ushqime t</w:t>
            </w:r>
            <w:r>
              <w:rPr>
                <w:rFonts w:ascii="Times New Roman" w:hAnsi="Times New Roman" w:cs="Times New Roman"/>
              </w:rPr>
              <w:t xml:space="preserve">radicionale dhe 6 prej tyre </w:t>
            </w:r>
            <w:r w:rsidR="006E7F8D">
              <w:rPr>
                <w:rFonts w:ascii="Times New Roman" w:hAnsi="Times New Roman" w:cs="Times New Roman"/>
              </w:rPr>
              <w:t xml:space="preserve"> përpunues të drurit dhe të metalit.</w:t>
            </w:r>
          </w:p>
          <w:p w:rsidR="001E54AE" w:rsidRPr="008F01CA" w:rsidRDefault="00242BA2" w:rsidP="00D63330">
            <w:pPr>
              <w:spacing w:after="200" w:line="360" w:lineRule="auto"/>
              <w:jc w:val="both"/>
              <w:rPr>
                <w:rFonts w:ascii="Times New Roman" w:hAnsi="Times New Roman" w:cs="Times New Roman"/>
              </w:rPr>
            </w:pPr>
            <w:r w:rsidRPr="001E54AE">
              <w:rPr>
                <w:rFonts w:ascii="Times New Roman" w:hAnsi="Times New Roman" w:cs="Times New Roman"/>
                <w:u w:val="single"/>
              </w:rPr>
              <w:t>Shih foto 1.6</w:t>
            </w:r>
          </w:p>
          <w:p w:rsidR="00EA4845" w:rsidRPr="003A12AC" w:rsidRDefault="00F13D35" w:rsidP="00D63330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5880100" cy="2913321"/>
                  <wp:effectExtent l="0" t="0" r="6350" b="1905"/>
                  <wp:docPr id="8" name="Picture 10" descr="409122605_904151084404268_4792848798775726828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409122605_904151084404268_4792848798775726828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5034" cy="291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3FE8" w:rsidRDefault="00A13FE8" w:rsidP="00A13FE8">
            <w:pPr>
              <w:spacing w:after="200"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A4845" w:rsidRPr="00A13FE8" w:rsidRDefault="008F197C" w:rsidP="00A13FE8">
            <w:pPr>
              <w:spacing w:after="20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Më</w:t>
            </w:r>
            <w:r w:rsidR="00A13FE8">
              <w:rPr>
                <w:rFonts w:ascii="Times New Roman" w:hAnsi="Times New Roman" w:cs="Times New Roman"/>
              </w:rPr>
              <w:t xml:space="preserve"> d</w:t>
            </w:r>
            <w:r w:rsidR="00C50DC3">
              <w:rPr>
                <w:rFonts w:ascii="Times New Roman" w:hAnsi="Times New Roman" w:cs="Times New Roman"/>
              </w:rPr>
              <w:t>a</w:t>
            </w:r>
            <w:r w:rsidR="00A13FE8">
              <w:rPr>
                <w:rFonts w:ascii="Times New Roman" w:hAnsi="Times New Roman" w:cs="Times New Roman"/>
              </w:rPr>
              <w:t>të 18.12.2023,</w:t>
            </w:r>
            <w:r w:rsidR="00EA4845" w:rsidRPr="00A13FE8">
              <w:rPr>
                <w:rFonts w:ascii="Times New Roman" w:hAnsi="Times New Roman" w:cs="Times New Roman"/>
              </w:rPr>
              <w:t xml:space="preserve"> ka filluar kompensimi i dëmeve në ekonomi familjare dhe amvisëri</w:t>
            </w:r>
            <w:r w:rsidR="00A13FE8">
              <w:rPr>
                <w:rFonts w:ascii="Times New Roman" w:hAnsi="Times New Roman" w:cs="Times New Roman"/>
              </w:rPr>
              <w:t xml:space="preserve"> të cilat u</w:t>
            </w:r>
            <w:r>
              <w:rPr>
                <w:rFonts w:ascii="Times New Roman" w:hAnsi="Times New Roman" w:cs="Times New Roman"/>
              </w:rPr>
              <w:t xml:space="preserve"> shkaktuan nga vërshimet e datës</w:t>
            </w:r>
            <w:r w:rsidR="00A13FE8">
              <w:rPr>
                <w:rFonts w:ascii="Times New Roman" w:hAnsi="Times New Roman" w:cs="Times New Roman"/>
              </w:rPr>
              <w:t xml:space="preserve"> 17.09.2022</w:t>
            </w:r>
            <w:r w:rsidR="00EA4845" w:rsidRPr="00A13FE8">
              <w:rPr>
                <w:rFonts w:ascii="Times New Roman" w:hAnsi="Times New Roman" w:cs="Times New Roman"/>
              </w:rPr>
              <w:t>;</w:t>
            </w:r>
          </w:p>
          <w:p w:rsidR="00EA4845" w:rsidRPr="00C52FC8" w:rsidRDefault="006E7F8D" w:rsidP="00C52FC8">
            <w:pPr>
              <w:spacing w:after="200" w:line="360" w:lineRule="auto"/>
              <w:jc w:val="both"/>
              <w:rPr>
                <w:rFonts w:ascii="Times New Roman" w:hAnsi="Times New Roman" w:cs="Times New Roman"/>
              </w:rPr>
            </w:pPr>
            <w:r w:rsidRPr="00C52FC8">
              <w:rPr>
                <w:rFonts w:ascii="Times New Roman" w:hAnsi="Times New Roman" w:cs="Times New Roman"/>
              </w:rPr>
              <w:t>Në muajin dhjetor, kryesisht</w:t>
            </w:r>
            <w:r w:rsidR="00EA4845" w:rsidRPr="00C52FC8">
              <w:rPr>
                <w:rFonts w:ascii="Times New Roman" w:hAnsi="Times New Roman" w:cs="Times New Roman"/>
              </w:rPr>
              <w:t xml:space="preserve"> </w:t>
            </w:r>
            <w:r w:rsidRPr="00C52FC8">
              <w:rPr>
                <w:rFonts w:ascii="Times New Roman" w:hAnsi="Times New Roman" w:cs="Times New Roman"/>
              </w:rPr>
              <w:t xml:space="preserve">angazhimet e Drejtoris për Ekonomi, Zhvillim dhe Turizëm </w:t>
            </w:r>
            <w:r w:rsidR="00C52FC8" w:rsidRPr="00C52FC8">
              <w:rPr>
                <w:rFonts w:ascii="Times New Roman" w:hAnsi="Times New Roman" w:cs="Times New Roman"/>
              </w:rPr>
              <w:t>kanë qenë të fokusuara në</w:t>
            </w:r>
            <w:r w:rsidR="00EA4845" w:rsidRPr="00C52FC8">
              <w:rPr>
                <w:rFonts w:ascii="Times New Roman" w:hAnsi="Times New Roman" w:cs="Times New Roman"/>
              </w:rPr>
              <w:t xml:space="preserve"> inkasimin e të hyrave në qira dhe në taksa afariste</w:t>
            </w:r>
            <w:r w:rsidR="00C52FC8" w:rsidRPr="00C52FC8">
              <w:rPr>
                <w:rFonts w:ascii="Times New Roman" w:hAnsi="Times New Roman" w:cs="Times New Roman"/>
              </w:rPr>
              <w:t>.</w:t>
            </w:r>
          </w:p>
          <w:p w:rsidR="00075C96" w:rsidRDefault="00C52FC8" w:rsidP="00D63330">
            <w:pPr>
              <w:spacing w:after="20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Në projekitn: “Ndërtimi i Lokaleve Afariste Zejtare në Rahovec”, punimet janë zhvilluar gjatë gjithë vitit 2023, dhe sipas planit dinamik, ky projekt pritet të </w:t>
            </w:r>
            <w:r w:rsidR="008F197C">
              <w:rPr>
                <w:rFonts w:ascii="Times New Roman" w:hAnsi="Times New Roman" w:cs="Times New Roman"/>
              </w:rPr>
              <w:t xml:space="preserve">përfundoj në tre mujorin e parë </w:t>
            </w:r>
            <w:r>
              <w:rPr>
                <w:rFonts w:ascii="Times New Roman" w:hAnsi="Times New Roman" w:cs="Times New Roman"/>
              </w:rPr>
              <w:t>të vitit 2024.</w:t>
            </w:r>
          </w:p>
          <w:p w:rsidR="003A6EA3" w:rsidRPr="001E54AE" w:rsidRDefault="00242BA2" w:rsidP="00D63330">
            <w:pPr>
              <w:spacing w:after="200" w:line="36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1E54AE">
              <w:rPr>
                <w:rFonts w:ascii="Times New Roman" w:hAnsi="Times New Roman" w:cs="Times New Roman"/>
                <w:u w:val="single"/>
              </w:rPr>
              <w:t>Shih foto 1.7 dhe 1.8</w:t>
            </w:r>
          </w:p>
          <w:p w:rsidR="00C52FC8" w:rsidRDefault="00F13D35" w:rsidP="00075C96">
            <w:pPr>
              <w:spacing w:after="20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115310" cy="2806700"/>
                  <wp:effectExtent l="0" t="0" r="8890" b="0"/>
                  <wp:docPr id="6" name="Picture 11" descr="AnyCon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nyCon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10" cy="280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5C96">
              <w:rPr>
                <w:noProof/>
              </w:rPr>
              <w:drawing>
                <wp:inline distT="0" distB="0" distL="0" distR="0" wp14:anchorId="2E6CCF20" wp14:editId="1F52CCB4">
                  <wp:extent cx="3113405" cy="2808605"/>
                  <wp:effectExtent l="0" t="0" r="0" b="0"/>
                  <wp:docPr id="3" name="Picture 3" descr="AnyCon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AnyCon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405" cy="280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2" w:name="_Toc139628200"/>
          </w:p>
          <w:p w:rsidR="00075C96" w:rsidRDefault="00075C96" w:rsidP="00075C96">
            <w:pPr>
              <w:spacing w:after="200"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46E64" w:rsidRPr="00075C96" w:rsidRDefault="007C36E3" w:rsidP="00C52FC8">
            <w:pPr>
              <w:pStyle w:val="Heading1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</w:pPr>
            <w:r w:rsidRPr="00075C96">
              <w:rPr>
                <w:rFonts w:ascii="Times New Roman" w:hAnsi="Times New Roman" w:cs="Times New Roman"/>
                <w:color w:val="auto"/>
                <w:sz w:val="24"/>
                <w:szCs w:val="24"/>
                <w:highlight w:val="lightGray"/>
                <w:u w:val="single"/>
              </w:rPr>
              <w:t>SEKTORI PËR EKONOMI</w:t>
            </w:r>
            <w:bookmarkEnd w:id="2"/>
          </w:p>
          <w:p w:rsidR="00646E64" w:rsidRPr="003A12AC" w:rsidRDefault="007F39A4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A12AC">
              <w:rPr>
                <w:rFonts w:ascii="Times New Roman" w:hAnsi="Times New Roman" w:cs="Times New Roman"/>
              </w:rPr>
              <w:t>Në tre</w:t>
            </w:r>
            <w:r w:rsidR="00646E64" w:rsidRPr="003A12AC">
              <w:rPr>
                <w:rFonts w:ascii="Times New Roman" w:hAnsi="Times New Roman" w:cs="Times New Roman"/>
              </w:rPr>
              <w:t>mujorin e parë të vitit 2023</w:t>
            </w:r>
            <w:r w:rsidRPr="003A12AC">
              <w:rPr>
                <w:rFonts w:ascii="Times New Roman" w:hAnsi="Times New Roman" w:cs="Times New Roman"/>
              </w:rPr>
              <w:t>,</w:t>
            </w:r>
            <w:r w:rsidR="00646E64" w:rsidRPr="003A12AC">
              <w:rPr>
                <w:rFonts w:ascii="Times New Roman" w:hAnsi="Times New Roman" w:cs="Times New Roman"/>
              </w:rPr>
              <w:t xml:space="preserve"> janë përgatitur  aktvendimet për të gjitha bizneset që janë të ngarkuara me taksë afariste komunale.</w:t>
            </w:r>
          </w:p>
          <w:p w:rsidR="00646E64" w:rsidRDefault="00C52FC8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Në kuadër të taksave afariste për ushtrimin e veprimtarive ekonomike, janë inkasuar mjete gjatë gjithë vitit 2023. Për të gjitha bizneset të cilat kanë pasur vonesa në pagesat e taksave afariste, me kohë janë dërguar vërejtje me shkrim. Pavarsisht vështirësive që kishim në realizimin e të hyrave, inkasimi ka qenë i kënaqshëm pasi që të hyrat tejkaluan planin pë 7.52</w:t>
            </w:r>
            <w:r w:rsidR="0011233F">
              <w:rPr>
                <w:rFonts w:ascii="Times New Roman" w:hAnsi="Times New Roman" w:cs="Times New Roman"/>
              </w:rPr>
              <w:t>%</w:t>
            </w:r>
          </w:p>
          <w:p w:rsidR="00826D9A" w:rsidRDefault="00826D9A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826D9A" w:rsidRDefault="00826D9A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826D9A" w:rsidRDefault="00826D9A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826D9A" w:rsidRDefault="00826D9A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D721C6" w:rsidRPr="003A12AC" w:rsidRDefault="00D721C6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46E64" w:rsidRPr="003A12AC" w:rsidRDefault="00646E64" w:rsidP="00D63330">
            <w:pPr>
              <w:pStyle w:val="Heading2"/>
              <w:spacing w:line="360" w:lineRule="auto"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  <w:lang w:eastAsia="ja-JP"/>
              </w:rPr>
            </w:pPr>
            <w:bookmarkStart w:id="3" w:name="_Toc139628201"/>
            <w:r w:rsidRPr="00C50DC3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  <w:highlight w:val="darkGray"/>
              </w:rPr>
              <w:lastRenderedPageBreak/>
              <w:t>T</w:t>
            </w:r>
            <w:r w:rsidR="00C652BE" w:rsidRPr="00C50DC3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  <w:highlight w:val="darkGray"/>
                <w:lang w:eastAsia="ja-JP"/>
              </w:rPr>
              <w:t>ë hyrat</w:t>
            </w:r>
            <w:r w:rsidRPr="00C50DC3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  <w:highlight w:val="darkGray"/>
                <w:lang w:eastAsia="ja-JP"/>
              </w:rPr>
              <w:t xml:space="preserve"> në taksë</w:t>
            </w:r>
            <w:r w:rsidR="00C652BE" w:rsidRPr="00C50DC3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  <w:highlight w:val="darkGray"/>
                <w:lang w:eastAsia="ja-JP"/>
              </w:rPr>
              <w:t>n afariste</w:t>
            </w:r>
            <w:r w:rsidRPr="00C50DC3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  <w:highlight w:val="darkGray"/>
                <w:lang w:eastAsia="ja-JP"/>
              </w:rPr>
              <w:t xml:space="preserve"> komunale:</w:t>
            </w:r>
            <w:bookmarkEnd w:id="3"/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15"/>
              <w:gridCol w:w="6600"/>
              <w:gridCol w:w="2340"/>
            </w:tblGrid>
            <w:tr w:rsidR="00D33A41" w:rsidRPr="003A12AC" w:rsidTr="00646E64">
              <w:tc>
                <w:tcPr>
                  <w:tcW w:w="715" w:type="dxa"/>
                </w:tcPr>
                <w:p w:rsidR="00646E64" w:rsidRPr="003A12AC" w:rsidRDefault="00646E64" w:rsidP="00D6333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3A12AC">
                    <w:rPr>
                      <w:rFonts w:ascii="Times New Roman" w:hAnsi="Times New Roman" w:cs="Times New Roman"/>
                      <w:b/>
                    </w:rPr>
                    <w:t>Nr.</w:t>
                  </w:r>
                </w:p>
              </w:tc>
              <w:tc>
                <w:tcPr>
                  <w:tcW w:w="6600" w:type="dxa"/>
                </w:tcPr>
                <w:p w:rsidR="00646E64" w:rsidRPr="003A12AC" w:rsidRDefault="00646E64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A12AC">
                    <w:rPr>
                      <w:rFonts w:ascii="Times New Roman" w:hAnsi="Times New Roman" w:cs="Times New Roman"/>
                      <w:b/>
                    </w:rPr>
                    <w:t>Përshkrimi</w:t>
                  </w:r>
                </w:p>
              </w:tc>
              <w:tc>
                <w:tcPr>
                  <w:tcW w:w="2340" w:type="dxa"/>
                </w:tcPr>
                <w:p w:rsidR="00646E64" w:rsidRPr="003A12AC" w:rsidRDefault="00646E64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A12AC">
                    <w:rPr>
                      <w:rFonts w:ascii="Times New Roman" w:hAnsi="Times New Roman" w:cs="Times New Roman"/>
                      <w:b/>
                    </w:rPr>
                    <w:t>Vlera në €</w:t>
                  </w:r>
                </w:p>
              </w:tc>
            </w:tr>
            <w:tr w:rsidR="00D33A41" w:rsidRPr="003A12AC" w:rsidTr="00646E64">
              <w:tc>
                <w:tcPr>
                  <w:tcW w:w="715" w:type="dxa"/>
                </w:tcPr>
                <w:p w:rsidR="00646E64" w:rsidRPr="003A12AC" w:rsidRDefault="00646E64" w:rsidP="00D6333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3A12AC">
                    <w:rPr>
                      <w:rFonts w:ascii="Times New Roman" w:hAnsi="Times New Roman" w:cs="Times New Roman"/>
                      <w:b/>
                    </w:rPr>
                    <w:t>1</w:t>
                  </w:r>
                </w:p>
              </w:tc>
              <w:tc>
                <w:tcPr>
                  <w:tcW w:w="6600" w:type="dxa"/>
                </w:tcPr>
                <w:p w:rsidR="00646E64" w:rsidRPr="003A12AC" w:rsidRDefault="00D721C6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Planifikimi </w:t>
                  </w:r>
                  <w:r w:rsidR="001658B3">
                    <w:rPr>
                      <w:rFonts w:ascii="Times New Roman" w:hAnsi="Times New Roman" w:cs="Times New Roman"/>
                    </w:rPr>
                    <w:t>i</w:t>
                  </w:r>
                  <w:r>
                    <w:rPr>
                      <w:rFonts w:ascii="Times New Roman" w:hAnsi="Times New Roman" w:cs="Times New Roman"/>
                    </w:rPr>
                    <w:t xml:space="preserve"> të hyrave në taksa afariste për vitin 2023</w:t>
                  </w:r>
                </w:p>
              </w:tc>
              <w:tc>
                <w:tcPr>
                  <w:tcW w:w="2340" w:type="dxa"/>
                </w:tcPr>
                <w:p w:rsidR="00646E64" w:rsidRPr="003A12AC" w:rsidRDefault="00D721C6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75,000.00€</w:t>
                  </w:r>
                </w:p>
              </w:tc>
            </w:tr>
            <w:tr w:rsidR="00D721C6" w:rsidRPr="003A12AC" w:rsidTr="00646E64">
              <w:tc>
                <w:tcPr>
                  <w:tcW w:w="715" w:type="dxa"/>
                </w:tcPr>
                <w:p w:rsidR="00D721C6" w:rsidRPr="003A12AC" w:rsidRDefault="00D721C6" w:rsidP="00D6333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</w:t>
                  </w:r>
                </w:p>
              </w:tc>
              <w:tc>
                <w:tcPr>
                  <w:tcW w:w="6600" w:type="dxa"/>
                </w:tcPr>
                <w:tbl>
                  <w:tblPr>
                    <w:tblStyle w:val="TableGrid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600"/>
                    <w:gridCol w:w="2340"/>
                  </w:tblGrid>
                  <w:tr w:rsidR="00D721C6" w:rsidRPr="003A12AC" w:rsidTr="002F2060">
                    <w:tc>
                      <w:tcPr>
                        <w:tcW w:w="6600" w:type="dxa"/>
                      </w:tcPr>
                      <w:p w:rsidR="00D721C6" w:rsidRPr="003A12AC" w:rsidRDefault="00D721C6" w:rsidP="00D6333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3A12AC">
                          <w:rPr>
                            <w:rFonts w:ascii="Times New Roman" w:hAnsi="Times New Roman" w:cs="Times New Roman"/>
                          </w:rPr>
                          <w:t xml:space="preserve">Të hyrat në taksën afariste për </w:t>
                        </w:r>
                        <w:r w:rsidR="001658B3">
                          <w:rPr>
                            <w:rFonts w:ascii="Times New Roman" w:hAnsi="Times New Roman" w:cs="Times New Roman"/>
                          </w:rPr>
                          <w:t>vitin</w:t>
                        </w:r>
                        <w:r w:rsidRPr="003A12AC">
                          <w:rPr>
                            <w:rFonts w:ascii="Times New Roman" w:hAnsi="Times New Roman" w:cs="Times New Roman"/>
                          </w:rPr>
                          <w:t xml:space="preserve"> 2023</w:t>
                        </w:r>
                      </w:p>
                    </w:tc>
                    <w:tc>
                      <w:tcPr>
                        <w:tcW w:w="2340" w:type="dxa"/>
                      </w:tcPr>
                      <w:p w:rsidR="00D721C6" w:rsidRPr="003A12AC" w:rsidRDefault="00D721C6" w:rsidP="00D6333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3A12AC">
                          <w:rPr>
                            <w:rFonts w:ascii="Times New Roman" w:hAnsi="Times New Roman" w:cs="Times New Roman"/>
                            <w:b/>
                          </w:rPr>
                          <w:t>36,796.00€</w:t>
                        </w:r>
                      </w:p>
                    </w:tc>
                  </w:tr>
                </w:tbl>
                <w:p w:rsidR="00D721C6" w:rsidRPr="003A12AC" w:rsidRDefault="00D721C6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40" w:type="dxa"/>
                </w:tcPr>
                <w:p w:rsidR="00D721C6" w:rsidRPr="003A12AC" w:rsidRDefault="00D721C6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81,103.50€</w:t>
                  </w:r>
                </w:p>
              </w:tc>
            </w:tr>
            <w:tr w:rsidR="00D721C6" w:rsidRPr="003A12AC" w:rsidTr="00646E64">
              <w:tc>
                <w:tcPr>
                  <w:tcW w:w="715" w:type="dxa"/>
                </w:tcPr>
                <w:p w:rsidR="00D721C6" w:rsidRPr="003A12AC" w:rsidRDefault="00A1512B" w:rsidP="00D6333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3</w:t>
                  </w:r>
                </w:p>
              </w:tc>
              <w:tc>
                <w:tcPr>
                  <w:tcW w:w="6600" w:type="dxa"/>
                </w:tcPr>
                <w:p w:rsidR="00D721C6" w:rsidRPr="00D721C6" w:rsidRDefault="00D721C6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lang w:eastAsia="ja-JP"/>
                    </w:rPr>
                  </w:pPr>
                  <w:r w:rsidRPr="00D721C6">
                    <w:rPr>
                      <w:rFonts w:ascii="Times New Roman" w:hAnsi="Times New Roman" w:cs="Times New Roman"/>
                      <w:b/>
                      <w:lang w:eastAsia="ja-JP"/>
                    </w:rPr>
                    <w:t xml:space="preserve">Tejkalimi i planit për të hyrat në </w:t>
                  </w:r>
                  <w:r w:rsidR="002F2060">
                    <w:rPr>
                      <w:rFonts w:ascii="Times New Roman" w:hAnsi="Times New Roman" w:cs="Times New Roman"/>
                      <w:b/>
                      <w:lang w:eastAsia="ja-JP"/>
                    </w:rPr>
                    <w:t>në taksa afariste</w:t>
                  </w:r>
                </w:p>
              </w:tc>
              <w:tc>
                <w:tcPr>
                  <w:tcW w:w="2340" w:type="dxa"/>
                </w:tcPr>
                <w:p w:rsidR="00D721C6" w:rsidRPr="003A12AC" w:rsidRDefault="002F2060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6,103.50€</w:t>
                  </w:r>
                </w:p>
              </w:tc>
            </w:tr>
            <w:tr w:rsidR="00D721C6" w:rsidRPr="003A12AC" w:rsidTr="00646E64">
              <w:tc>
                <w:tcPr>
                  <w:tcW w:w="715" w:type="dxa"/>
                </w:tcPr>
                <w:p w:rsidR="00D721C6" w:rsidRPr="003A12AC" w:rsidRDefault="00A1512B" w:rsidP="00D6333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4</w:t>
                  </w:r>
                </w:p>
              </w:tc>
              <w:tc>
                <w:tcPr>
                  <w:tcW w:w="6600" w:type="dxa"/>
                </w:tcPr>
                <w:p w:rsidR="00D721C6" w:rsidRPr="003A12AC" w:rsidRDefault="00D721C6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D721C6">
                    <w:rPr>
                      <w:rFonts w:ascii="Times New Roman" w:hAnsi="Times New Roman" w:cs="Times New Roman"/>
                      <w:b/>
                      <w:lang w:eastAsia="ja-JP"/>
                    </w:rPr>
                    <w:t xml:space="preserve">Tejkalimi i planit për të hyrat në </w:t>
                  </w:r>
                  <w:r w:rsidR="002F2060">
                    <w:rPr>
                      <w:rFonts w:ascii="Times New Roman" w:hAnsi="Times New Roman" w:cs="Times New Roman"/>
                      <w:b/>
                      <w:lang w:eastAsia="ja-JP"/>
                    </w:rPr>
                    <w:t>taksa afariste</w:t>
                  </w:r>
                  <w:r w:rsidRPr="00D721C6">
                    <w:rPr>
                      <w:rFonts w:ascii="Times New Roman" w:hAnsi="Times New Roman" w:cs="Times New Roman"/>
                      <w:b/>
                      <w:lang w:eastAsia="ja-JP"/>
                    </w:rPr>
                    <w:t xml:space="preserve"> të shprehura në %</w:t>
                  </w:r>
                </w:p>
              </w:tc>
              <w:tc>
                <w:tcPr>
                  <w:tcW w:w="2340" w:type="dxa"/>
                </w:tcPr>
                <w:p w:rsidR="00D721C6" w:rsidRPr="003A12AC" w:rsidRDefault="002F2060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7.52%</w:t>
                  </w:r>
                </w:p>
              </w:tc>
            </w:tr>
          </w:tbl>
          <w:p w:rsidR="00363D87" w:rsidRDefault="00363D87" w:rsidP="00C50DC3">
            <w:pPr>
              <w:pStyle w:val="Heading2"/>
              <w:spacing w:line="360" w:lineRule="auto"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  <w:highlight w:val="darkGray"/>
                <w:u w:val="single"/>
              </w:rPr>
            </w:pPr>
          </w:p>
          <w:p w:rsidR="00363D87" w:rsidRDefault="00363D87" w:rsidP="00C50DC3">
            <w:pPr>
              <w:pStyle w:val="Heading2"/>
              <w:spacing w:line="360" w:lineRule="auto"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  <w:highlight w:val="darkGray"/>
                <w:u w:val="single"/>
              </w:rPr>
            </w:pPr>
          </w:p>
          <w:p w:rsidR="0011233F" w:rsidRPr="00C50DC3" w:rsidRDefault="00C50DC3" w:rsidP="00C50DC3">
            <w:pPr>
              <w:pStyle w:val="Heading2"/>
              <w:spacing w:line="360" w:lineRule="auto"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  <w:u w:val="single"/>
              </w:rPr>
            </w:pPr>
            <w:r w:rsidRPr="00C50DC3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  <w:highlight w:val="darkGray"/>
                <w:u w:val="single"/>
              </w:rPr>
              <w:t>SEKTORI I ASETEVE</w:t>
            </w:r>
          </w:p>
          <w:p w:rsidR="0011233F" w:rsidRDefault="0011233F" w:rsidP="0011233F">
            <w:pPr>
              <w:spacing w:line="360" w:lineRule="auto"/>
            </w:pPr>
            <w:r>
              <w:t>Punët dhe detyrat e punës janë kryer me përgjegj</w:t>
            </w:r>
            <w:r w:rsidR="008F197C">
              <w:t>ë</w:t>
            </w:r>
            <w:r>
              <w:t>si të plotë, me profsionalizëm dhe në harmoni me detyrat e përcaktuara nga menaxheri.</w:t>
            </w:r>
          </w:p>
          <w:p w:rsidR="0011233F" w:rsidRDefault="0011233F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A45FD0" w:rsidRDefault="00A45FD0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A12AC">
              <w:rPr>
                <w:rFonts w:ascii="Times New Roman" w:hAnsi="Times New Roman" w:cs="Times New Roman"/>
              </w:rPr>
              <w:t>Të gjitha transaksionet në asetet komunale janë të regjistruar</w:t>
            </w:r>
            <w:r w:rsidR="00716C2E" w:rsidRPr="003A12AC">
              <w:rPr>
                <w:rFonts w:ascii="Times New Roman" w:hAnsi="Times New Roman" w:cs="Times New Roman"/>
              </w:rPr>
              <w:t>a</w:t>
            </w:r>
            <w:r w:rsidRPr="003A12AC">
              <w:rPr>
                <w:rFonts w:ascii="Times New Roman" w:hAnsi="Times New Roman" w:cs="Times New Roman"/>
              </w:rPr>
              <w:t xml:space="preserve"> me </w:t>
            </w:r>
            <w:r w:rsidR="00716C2E" w:rsidRPr="003A12AC">
              <w:rPr>
                <w:rFonts w:ascii="Times New Roman" w:hAnsi="Times New Roman" w:cs="Times New Roman"/>
              </w:rPr>
              <w:t>kohë</w:t>
            </w:r>
            <w:r w:rsidRPr="003A12AC">
              <w:rPr>
                <w:rFonts w:ascii="Times New Roman" w:hAnsi="Times New Roman" w:cs="Times New Roman"/>
              </w:rPr>
              <w:t xml:space="preserve"> për vitin 2023</w:t>
            </w:r>
            <w:r w:rsidR="0011233F">
              <w:rPr>
                <w:rFonts w:ascii="Times New Roman" w:hAnsi="Times New Roman" w:cs="Times New Roman"/>
              </w:rPr>
              <w:t>, poashtu me kohë është bërë amortizimi i aseteve komunale për vitin 2022.</w:t>
            </w:r>
          </w:p>
          <w:p w:rsidR="00CB7BE5" w:rsidRDefault="00CB7BE5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CB7BE5" w:rsidRPr="00C50D55" w:rsidRDefault="00CB7BE5" w:rsidP="00CB7BE5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C50D55">
              <w:rPr>
                <w:rFonts w:ascii="Times New Roman" w:hAnsi="Times New Roman" w:cs="Times New Roman"/>
                <w:b/>
              </w:rPr>
              <w:t>Regjistrimet e aseteve janar-dhjetor 2023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69"/>
              <w:gridCol w:w="3270"/>
              <w:gridCol w:w="3270"/>
            </w:tblGrid>
            <w:tr w:rsidR="00CB7BE5" w:rsidRPr="00C50D55" w:rsidTr="0031783F">
              <w:tc>
                <w:tcPr>
                  <w:tcW w:w="3269" w:type="dxa"/>
                </w:tcPr>
                <w:p w:rsidR="00CB7BE5" w:rsidRPr="00C50D55" w:rsidRDefault="00CB7BE5" w:rsidP="0031783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50D55">
                    <w:rPr>
                      <w:rFonts w:ascii="Times New Roman" w:hAnsi="Times New Roman" w:cs="Times New Roman"/>
                      <w:b/>
                    </w:rPr>
                    <w:t>Përshkrimi</w:t>
                  </w:r>
                </w:p>
              </w:tc>
              <w:tc>
                <w:tcPr>
                  <w:tcW w:w="3270" w:type="dxa"/>
                </w:tcPr>
                <w:p w:rsidR="00CB7BE5" w:rsidRPr="00C50D55" w:rsidRDefault="00CB7BE5" w:rsidP="0031783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50D55">
                    <w:rPr>
                      <w:rFonts w:ascii="Times New Roman" w:hAnsi="Times New Roman" w:cs="Times New Roman"/>
                      <w:b/>
                    </w:rPr>
                    <w:t>Numri I regjistrimeve</w:t>
                  </w:r>
                </w:p>
              </w:tc>
              <w:tc>
                <w:tcPr>
                  <w:tcW w:w="3270" w:type="dxa"/>
                </w:tcPr>
                <w:p w:rsidR="00CB7BE5" w:rsidRPr="00C50D55" w:rsidRDefault="00CB7BE5" w:rsidP="0031783F">
                  <w:pPr>
                    <w:spacing w:line="36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C50D55">
                    <w:rPr>
                      <w:rFonts w:ascii="Times New Roman" w:hAnsi="Times New Roman" w:cs="Times New Roman"/>
                      <w:b/>
                    </w:rPr>
                    <w:t>Vlera në Euro</w:t>
                  </w:r>
                </w:p>
              </w:tc>
            </w:tr>
            <w:tr w:rsidR="00CB7BE5" w:rsidRPr="00C50D55" w:rsidTr="0031783F">
              <w:tc>
                <w:tcPr>
                  <w:tcW w:w="3269" w:type="dxa"/>
                </w:tcPr>
                <w:p w:rsidR="00CB7BE5" w:rsidRPr="00C50D55" w:rsidRDefault="00CB7BE5" w:rsidP="0031783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50D55">
                    <w:rPr>
                      <w:rFonts w:ascii="Times New Roman" w:hAnsi="Times New Roman" w:cs="Times New Roman"/>
                    </w:rPr>
                    <w:t>Regjistrimet Mbi 1,000.00€</w:t>
                  </w:r>
                </w:p>
              </w:tc>
              <w:tc>
                <w:tcPr>
                  <w:tcW w:w="3270" w:type="dxa"/>
                </w:tcPr>
                <w:p w:rsidR="00CB7BE5" w:rsidRPr="00C50D55" w:rsidRDefault="00CB7BE5" w:rsidP="0031783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50D55">
                    <w:rPr>
                      <w:rFonts w:ascii="Times New Roman" w:hAnsi="Times New Roman" w:cs="Times New Roman"/>
                    </w:rPr>
                    <w:t>338</w:t>
                  </w:r>
                </w:p>
              </w:tc>
              <w:tc>
                <w:tcPr>
                  <w:tcW w:w="3270" w:type="dxa"/>
                </w:tcPr>
                <w:p w:rsidR="00CB7BE5" w:rsidRPr="00C50D55" w:rsidRDefault="00CB7BE5" w:rsidP="0031783F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</w:rPr>
                  </w:pPr>
                  <w:r w:rsidRPr="00C50D55">
                    <w:rPr>
                      <w:rFonts w:ascii="Times New Roman" w:hAnsi="Times New Roman" w:cs="Times New Roman"/>
                    </w:rPr>
                    <w:t>7,682,752.00€</w:t>
                  </w:r>
                </w:p>
              </w:tc>
            </w:tr>
            <w:tr w:rsidR="00CB7BE5" w:rsidRPr="00C50D55" w:rsidTr="0031783F">
              <w:tc>
                <w:tcPr>
                  <w:tcW w:w="3269" w:type="dxa"/>
                </w:tcPr>
                <w:p w:rsidR="00CB7BE5" w:rsidRPr="00C50D55" w:rsidRDefault="00CB7BE5" w:rsidP="0031783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50D55">
                    <w:rPr>
                      <w:rFonts w:ascii="Times New Roman" w:hAnsi="Times New Roman" w:cs="Times New Roman"/>
                    </w:rPr>
                    <w:t>Regjistrimet nën 1,000.00€</w:t>
                  </w:r>
                </w:p>
              </w:tc>
              <w:tc>
                <w:tcPr>
                  <w:tcW w:w="3270" w:type="dxa"/>
                </w:tcPr>
                <w:p w:rsidR="00CB7BE5" w:rsidRPr="00C50D55" w:rsidRDefault="00CB7BE5" w:rsidP="0031783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50D55">
                    <w:rPr>
                      <w:rFonts w:ascii="Times New Roman" w:hAnsi="Times New Roman" w:cs="Times New Roman"/>
                    </w:rPr>
                    <w:t>121</w:t>
                  </w:r>
                </w:p>
              </w:tc>
              <w:tc>
                <w:tcPr>
                  <w:tcW w:w="3270" w:type="dxa"/>
                </w:tcPr>
                <w:p w:rsidR="00CB7BE5" w:rsidRPr="00C50D55" w:rsidRDefault="00CB7BE5" w:rsidP="0031783F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</w:rPr>
                  </w:pPr>
                  <w:r w:rsidRPr="00C50D55">
                    <w:rPr>
                      <w:rFonts w:ascii="Times New Roman" w:hAnsi="Times New Roman" w:cs="Times New Roman"/>
                    </w:rPr>
                    <w:t>25,342.00€</w:t>
                  </w:r>
                </w:p>
              </w:tc>
            </w:tr>
            <w:tr w:rsidR="00CB7BE5" w:rsidRPr="00C50D55" w:rsidTr="0031783F">
              <w:tc>
                <w:tcPr>
                  <w:tcW w:w="3269" w:type="dxa"/>
                </w:tcPr>
                <w:p w:rsidR="00CB7BE5" w:rsidRPr="00C50D55" w:rsidRDefault="00CB7BE5" w:rsidP="0031783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270" w:type="dxa"/>
                </w:tcPr>
                <w:p w:rsidR="00CB7BE5" w:rsidRPr="00C50D55" w:rsidRDefault="00CB7BE5" w:rsidP="0031783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50D55">
                    <w:rPr>
                      <w:rFonts w:ascii="Times New Roman" w:hAnsi="Times New Roman" w:cs="Times New Roman"/>
                    </w:rPr>
                    <w:t>459</w:t>
                  </w:r>
                </w:p>
              </w:tc>
              <w:tc>
                <w:tcPr>
                  <w:tcW w:w="3270" w:type="dxa"/>
                </w:tcPr>
                <w:p w:rsidR="00CB7BE5" w:rsidRPr="00C50D55" w:rsidRDefault="00CB7BE5" w:rsidP="0031783F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</w:rPr>
                  </w:pPr>
                  <w:r w:rsidRPr="00C50D55">
                    <w:rPr>
                      <w:rFonts w:ascii="Times New Roman" w:hAnsi="Times New Roman" w:cs="Times New Roman"/>
                    </w:rPr>
                    <w:t>7,708,094.00€</w:t>
                  </w:r>
                </w:p>
              </w:tc>
            </w:tr>
          </w:tbl>
          <w:p w:rsidR="00826D9A" w:rsidRPr="003A12AC" w:rsidRDefault="00826D9A" w:rsidP="00D63330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:rsidR="00646E64" w:rsidRPr="00C50DC3" w:rsidRDefault="007C36E3" w:rsidP="00C50DC3">
            <w:pPr>
              <w:pStyle w:val="Heading1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</w:pPr>
            <w:bookmarkStart w:id="4" w:name="_Toc139628203"/>
            <w:r w:rsidRPr="00C50DC3">
              <w:rPr>
                <w:rFonts w:ascii="Times New Roman" w:hAnsi="Times New Roman" w:cs="Times New Roman"/>
                <w:color w:val="auto"/>
                <w:sz w:val="24"/>
                <w:szCs w:val="24"/>
                <w:highlight w:val="darkGray"/>
                <w:u w:val="single"/>
              </w:rPr>
              <w:t>SEKTORI PËR ZHVILLIM</w:t>
            </w:r>
            <w:bookmarkEnd w:id="4"/>
          </w:p>
          <w:p w:rsidR="00646E64" w:rsidRPr="003A12AC" w:rsidRDefault="00646E64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A12AC">
              <w:rPr>
                <w:rFonts w:ascii="Times New Roman" w:hAnsi="Times New Roman" w:cs="Times New Roman"/>
              </w:rPr>
              <w:t xml:space="preserve">Evidenca e të hyrave dhe </w:t>
            </w:r>
            <w:r w:rsidR="00716C2E" w:rsidRPr="003A12AC">
              <w:rPr>
                <w:rFonts w:ascii="Times New Roman" w:hAnsi="Times New Roman" w:cs="Times New Roman"/>
              </w:rPr>
              <w:t>e ngarkesës së qirasë s</w:t>
            </w:r>
            <w:r w:rsidRPr="003A12AC">
              <w:rPr>
                <w:rFonts w:ascii="Times New Roman" w:hAnsi="Times New Roman" w:cs="Times New Roman"/>
              </w:rPr>
              <w:t>ë lokaleve afariste dhe pronës së paluajtshme të Komunës së Rahovecit, sipas bazës së shfrytëzimit si pasuri e paluajtshme komunale me të cilat disponon Komuna e Rahovecit, mbahet në mënyrë  të rregullt.</w:t>
            </w:r>
          </w:p>
          <w:p w:rsidR="00646E64" w:rsidRDefault="00716C2E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A12AC">
              <w:rPr>
                <w:rFonts w:ascii="Times New Roman" w:hAnsi="Times New Roman" w:cs="Times New Roman"/>
              </w:rPr>
              <w:t>Në periudhën j</w:t>
            </w:r>
            <w:r w:rsidR="00646E64" w:rsidRPr="003A12AC">
              <w:rPr>
                <w:rFonts w:ascii="Times New Roman" w:hAnsi="Times New Roman" w:cs="Times New Roman"/>
              </w:rPr>
              <w:t>ana</w:t>
            </w:r>
            <w:r w:rsidR="00B17218">
              <w:rPr>
                <w:rFonts w:ascii="Times New Roman" w:hAnsi="Times New Roman" w:cs="Times New Roman"/>
              </w:rPr>
              <w:t>r-dhjetor</w:t>
            </w:r>
            <w:r w:rsidR="00646E64" w:rsidRPr="003A12AC">
              <w:rPr>
                <w:rFonts w:ascii="Times New Roman" w:hAnsi="Times New Roman" w:cs="Times New Roman"/>
              </w:rPr>
              <w:t xml:space="preserve"> 2</w:t>
            </w:r>
            <w:r w:rsidR="00CB7BE5">
              <w:rPr>
                <w:rFonts w:ascii="Times New Roman" w:hAnsi="Times New Roman" w:cs="Times New Roman"/>
              </w:rPr>
              <w:t xml:space="preserve">023, janë lëshuar gjithsej 105 </w:t>
            </w:r>
            <w:r w:rsidR="00646E64" w:rsidRPr="003A12AC">
              <w:rPr>
                <w:rFonts w:ascii="Times New Roman" w:hAnsi="Times New Roman" w:cs="Times New Roman"/>
              </w:rPr>
              <w:t xml:space="preserve"> pëlqime të punës. </w:t>
            </w:r>
          </w:p>
          <w:p w:rsidR="00A332B7" w:rsidRPr="003A12AC" w:rsidRDefault="00CB7BE5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Inkasimi i të hyrave në këtë sektorë ka qenë i kënaqshëm pasi që të hyrat që ralizuam në vitin 2023, tejkaluan planin për 32.47%</w:t>
            </w:r>
            <w:r w:rsidR="00A332B7">
              <w:rPr>
                <w:rFonts w:ascii="Times New Roman" w:hAnsi="Times New Roman" w:cs="Times New Roman"/>
              </w:rPr>
              <w:t>.</w:t>
            </w:r>
          </w:p>
          <w:p w:rsidR="00646E64" w:rsidRDefault="00646E64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826D9A" w:rsidRDefault="00826D9A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826D9A" w:rsidRDefault="00826D9A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826D9A" w:rsidRDefault="00826D9A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826D9A" w:rsidRPr="003A12AC" w:rsidRDefault="00826D9A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46E64" w:rsidRPr="003A12AC" w:rsidRDefault="00646E64" w:rsidP="00D63330">
            <w:pPr>
              <w:pStyle w:val="Heading2"/>
              <w:spacing w:line="360" w:lineRule="auto"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bookmarkStart w:id="5" w:name="_Toc139628204"/>
            <w:r w:rsidRPr="003A12AC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lastRenderedPageBreak/>
              <w:t xml:space="preserve">Të </w:t>
            </w:r>
            <w:r w:rsidR="00716C2E" w:rsidRPr="003A12AC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hyrat </w:t>
            </w:r>
            <w:r w:rsidR="00CB7BE5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nga qiraja, </w:t>
            </w:r>
            <w:r w:rsidR="00D721C6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>janar-dhjetor</w:t>
            </w:r>
            <w:r w:rsidRPr="003A12AC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>:</w:t>
            </w:r>
            <w:bookmarkEnd w:id="5"/>
            <w:r w:rsidRPr="003A12AC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6690"/>
              <w:gridCol w:w="2340"/>
            </w:tblGrid>
            <w:tr w:rsidR="00D33A41" w:rsidRPr="003A12AC" w:rsidTr="00646E64">
              <w:tc>
                <w:tcPr>
                  <w:tcW w:w="625" w:type="dxa"/>
                </w:tcPr>
                <w:p w:rsidR="00646E64" w:rsidRPr="003A12AC" w:rsidRDefault="00646E64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A12AC">
                    <w:rPr>
                      <w:rFonts w:ascii="Times New Roman" w:hAnsi="Times New Roman" w:cs="Times New Roman"/>
                      <w:b/>
                    </w:rPr>
                    <w:t>Nr.</w:t>
                  </w:r>
                </w:p>
              </w:tc>
              <w:tc>
                <w:tcPr>
                  <w:tcW w:w="6690" w:type="dxa"/>
                </w:tcPr>
                <w:p w:rsidR="00646E64" w:rsidRPr="003A12AC" w:rsidRDefault="00646E64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A12AC">
                    <w:rPr>
                      <w:rFonts w:ascii="Times New Roman" w:hAnsi="Times New Roman" w:cs="Times New Roman"/>
                      <w:b/>
                    </w:rPr>
                    <w:t>Përshkrimi</w:t>
                  </w:r>
                </w:p>
              </w:tc>
              <w:tc>
                <w:tcPr>
                  <w:tcW w:w="2340" w:type="dxa"/>
                </w:tcPr>
                <w:p w:rsidR="00646E64" w:rsidRPr="003A12AC" w:rsidRDefault="00646E64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lang w:eastAsia="ja-JP"/>
                    </w:rPr>
                  </w:pPr>
                  <w:r w:rsidRPr="003A12AC">
                    <w:rPr>
                      <w:rFonts w:ascii="Times New Roman" w:hAnsi="Times New Roman" w:cs="Times New Roman"/>
                      <w:b/>
                    </w:rPr>
                    <w:t>Vlera n</w:t>
                  </w:r>
                  <w:r w:rsidRPr="003A12AC">
                    <w:rPr>
                      <w:rFonts w:ascii="Times New Roman" w:hAnsi="Times New Roman" w:cs="Times New Roman"/>
                      <w:b/>
                      <w:lang w:eastAsia="ja-JP"/>
                    </w:rPr>
                    <w:t>ë €</w:t>
                  </w:r>
                </w:p>
              </w:tc>
            </w:tr>
            <w:tr w:rsidR="00D33A41" w:rsidRPr="003A12AC" w:rsidTr="00646E64">
              <w:trPr>
                <w:trHeight w:val="242"/>
              </w:trPr>
              <w:tc>
                <w:tcPr>
                  <w:tcW w:w="625" w:type="dxa"/>
                </w:tcPr>
                <w:p w:rsidR="00646E64" w:rsidRPr="003A12AC" w:rsidRDefault="00646E64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A12AC">
                    <w:rPr>
                      <w:rFonts w:ascii="Times New Roman" w:hAnsi="Times New Roman" w:cs="Times New Roman"/>
                      <w:b/>
                    </w:rPr>
                    <w:t>1</w:t>
                  </w:r>
                </w:p>
              </w:tc>
              <w:tc>
                <w:tcPr>
                  <w:tcW w:w="6690" w:type="dxa"/>
                </w:tcPr>
                <w:p w:rsidR="00646E64" w:rsidRPr="003A12AC" w:rsidRDefault="00D25CF5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lang w:eastAsia="ja-JP"/>
                    </w:rPr>
                  </w:pPr>
                  <w:r>
                    <w:rPr>
                      <w:rFonts w:ascii="Times New Roman" w:hAnsi="Times New Roman" w:cs="Times New Roman"/>
                      <w:lang w:eastAsia="ja-JP"/>
                    </w:rPr>
                    <w:t>Planifikimi i të hyrave në qira për vitin 2023</w:t>
                  </w:r>
                </w:p>
              </w:tc>
              <w:tc>
                <w:tcPr>
                  <w:tcW w:w="2340" w:type="dxa"/>
                </w:tcPr>
                <w:p w:rsidR="00646E64" w:rsidRPr="003A12AC" w:rsidRDefault="00D25CF5" w:rsidP="00D63330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82,000.00</w:t>
                  </w:r>
                  <w:r w:rsidR="00646E64" w:rsidRPr="003A12AC">
                    <w:rPr>
                      <w:rFonts w:ascii="Times New Roman" w:hAnsi="Times New Roman" w:cs="Times New Roman"/>
                      <w:b/>
                    </w:rPr>
                    <w:t xml:space="preserve"> €</w:t>
                  </w:r>
                </w:p>
              </w:tc>
            </w:tr>
            <w:tr w:rsidR="00D25CF5" w:rsidRPr="003A12AC" w:rsidTr="00646E64">
              <w:trPr>
                <w:trHeight w:val="242"/>
              </w:trPr>
              <w:tc>
                <w:tcPr>
                  <w:tcW w:w="625" w:type="dxa"/>
                </w:tcPr>
                <w:p w:rsidR="00D25CF5" w:rsidRPr="003A12AC" w:rsidRDefault="00D25CF5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</w:t>
                  </w:r>
                </w:p>
              </w:tc>
              <w:tc>
                <w:tcPr>
                  <w:tcW w:w="6690" w:type="dxa"/>
                </w:tcPr>
                <w:p w:rsidR="00D25CF5" w:rsidRPr="003A12AC" w:rsidRDefault="00D25CF5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lang w:eastAsia="ja-JP"/>
                    </w:rPr>
                  </w:pPr>
                  <w:r>
                    <w:rPr>
                      <w:rFonts w:ascii="Times New Roman" w:hAnsi="Times New Roman" w:cs="Times New Roman"/>
                      <w:lang w:eastAsia="ja-JP"/>
                    </w:rPr>
                    <w:t>Të hyrat nga qiraja për periudhën janar-dhjetor 2023</w:t>
                  </w:r>
                </w:p>
              </w:tc>
              <w:tc>
                <w:tcPr>
                  <w:tcW w:w="2340" w:type="dxa"/>
                </w:tcPr>
                <w:p w:rsidR="00D25CF5" w:rsidRPr="003A12AC" w:rsidRDefault="00D25CF5" w:rsidP="00D63330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121,429.16 €</w:t>
                  </w:r>
                </w:p>
              </w:tc>
            </w:tr>
            <w:tr w:rsidR="00D25CF5" w:rsidRPr="003A12AC" w:rsidTr="00646E64">
              <w:trPr>
                <w:trHeight w:val="242"/>
              </w:trPr>
              <w:tc>
                <w:tcPr>
                  <w:tcW w:w="625" w:type="dxa"/>
                </w:tcPr>
                <w:p w:rsidR="00D25CF5" w:rsidRPr="00D721C6" w:rsidRDefault="00D25CF5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721C6">
                    <w:rPr>
                      <w:rFonts w:ascii="Times New Roman" w:hAnsi="Times New Roman" w:cs="Times New Roman"/>
                      <w:b/>
                    </w:rPr>
                    <w:t>3</w:t>
                  </w:r>
                </w:p>
              </w:tc>
              <w:tc>
                <w:tcPr>
                  <w:tcW w:w="6690" w:type="dxa"/>
                </w:tcPr>
                <w:p w:rsidR="00D25CF5" w:rsidRPr="00D721C6" w:rsidRDefault="00D25CF5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lang w:eastAsia="ja-JP"/>
                    </w:rPr>
                  </w:pPr>
                  <w:r w:rsidRPr="00D721C6">
                    <w:rPr>
                      <w:rFonts w:ascii="Times New Roman" w:hAnsi="Times New Roman" w:cs="Times New Roman"/>
                      <w:b/>
                      <w:lang w:eastAsia="ja-JP"/>
                    </w:rPr>
                    <w:t>Tejkalimi i planit për të hyrat në qira</w:t>
                  </w:r>
                </w:p>
              </w:tc>
              <w:tc>
                <w:tcPr>
                  <w:tcW w:w="2340" w:type="dxa"/>
                </w:tcPr>
                <w:p w:rsidR="00D25CF5" w:rsidRPr="00D721C6" w:rsidRDefault="00D25CF5" w:rsidP="00D63330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D721C6">
                    <w:rPr>
                      <w:rFonts w:ascii="Times New Roman" w:hAnsi="Times New Roman" w:cs="Times New Roman"/>
                      <w:b/>
                    </w:rPr>
                    <w:t>39,429.16 €</w:t>
                  </w:r>
                </w:p>
              </w:tc>
            </w:tr>
            <w:tr w:rsidR="00D25CF5" w:rsidRPr="003A12AC" w:rsidTr="00646E64">
              <w:trPr>
                <w:trHeight w:val="242"/>
              </w:trPr>
              <w:tc>
                <w:tcPr>
                  <w:tcW w:w="625" w:type="dxa"/>
                </w:tcPr>
                <w:p w:rsidR="00D25CF5" w:rsidRPr="00D721C6" w:rsidRDefault="00D721C6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4</w:t>
                  </w:r>
                </w:p>
              </w:tc>
              <w:tc>
                <w:tcPr>
                  <w:tcW w:w="6690" w:type="dxa"/>
                </w:tcPr>
                <w:p w:rsidR="00D25CF5" w:rsidRPr="00D721C6" w:rsidRDefault="00D25CF5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lang w:eastAsia="ja-JP"/>
                    </w:rPr>
                  </w:pPr>
                  <w:r w:rsidRPr="00D721C6">
                    <w:rPr>
                      <w:rFonts w:ascii="Times New Roman" w:hAnsi="Times New Roman" w:cs="Times New Roman"/>
                      <w:b/>
                      <w:lang w:eastAsia="ja-JP"/>
                    </w:rPr>
                    <w:t xml:space="preserve">Tejkalimi </w:t>
                  </w:r>
                  <w:r w:rsidR="00D721C6" w:rsidRPr="00D721C6">
                    <w:rPr>
                      <w:rFonts w:ascii="Times New Roman" w:hAnsi="Times New Roman" w:cs="Times New Roman"/>
                      <w:b/>
                      <w:lang w:eastAsia="ja-JP"/>
                    </w:rPr>
                    <w:t>i</w:t>
                  </w:r>
                  <w:r w:rsidRPr="00D721C6">
                    <w:rPr>
                      <w:rFonts w:ascii="Times New Roman" w:hAnsi="Times New Roman" w:cs="Times New Roman"/>
                      <w:b/>
                      <w:lang w:eastAsia="ja-JP"/>
                    </w:rPr>
                    <w:t xml:space="preserve"> planit për të hyrat në qira të shprehura në %</w:t>
                  </w:r>
                </w:p>
              </w:tc>
              <w:tc>
                <w:tcPr>
                  <w:tcW w:w="2340" w:type="dxa"/>
                </w:tcPr>
                <w:p w:rsidR="00D25CF5" w:rsidRPr="00D721C6" w:rsidRDefault="001658B3" w:rsidP="00D63330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32.47</w:t>
                  </w:r>
                  <w:r w:rsidR="00D25CF5" w:rsidRPr="00D721C6">
                    <w:rPr>
                      <w:rFonts w:ascii="Times New Roman" w:hAnsi="Times New Roman" w:cs="Times New Roman"/>
                      <w:b/>
                    </w:rPr>
                    <w:t>%</w:t>
                  </w:r>
                </w:p>
              </w:tc>
            </w:tr>
          </w:tbl>
          <w:p w:rsidR="008F01CA" w:rsidRDefault="008F01CA" w:rsidP="00C50DC3">
            <w:pPr>
              <w:pStyle w:val="Heading1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highlight w:val="darkGray"/>
                <w:u w:val="single"/>
              </w:rPr>
            </w:pPr>
            <w:bookmarkStart w:id="6" w:name="_Toc139628205"/>
          </w:p>
          <w:p w:rsidR="004515E5" w:rsidRPr="00C50DC3" w:rsidRDefault="007C36E3" w:rsidP="00C50DC3">
            <w:pPr>
              <w:pStyle w:val="Heading1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</w:pPr>
            <w:r w:rsidRPr="00C50DC3">
              <w:rPr>
                <w:rFonts w:ascii="Times New Roman" w:hAnsi="Times New Roman" w:cs="Times New Roman"/>
                <w:color w:val="auto"/>
                <w:sz w:val="24"/>
                <w:szCs w:val="24"/>
                <w:highlight w:val="darkGray"/>
                <w:u w:val="single"/>
              </w:rPr>
              <w:t>ZYRA E QKRB</w:t>
            </w:r>
            <w:r w:rsidR="00716C2E" w:rsidRPr="00C50DC3">
              <w:rPr>
                <w:rFonts w:ascii="Times New Roman" w:hAnsi="Times New Roman" w:cs="Times New Roman"/>
                <w:color w:val="auto"/>
                <w:sz w:val="24"/>
                <w:szCs w:val="24"/>
                <w:highlight w:val="darkGray"/>
                <w:u w:val="single"/>
              </w:rPr>
              <w:t>-së</w:t>
            </w:r>
            <w:r w:rsidR="004515E5" w:rsidRPr="00C50DC3">
              <w:rPr>
                <w:rFonts w:ascii="Times New Roman" w:hAnsi="Times New Roman" w:cs="Times New Roman"/>
                <w:color w:val="auto"/>
                <w:sz w:val="24"/>
                <w:szCs w:val="24"/>
                <w:highlight w:val="darkGray"/>
                <w:u w:val="single"/>
              </w:rPr>
              <w:t>:</w:t>
            </w:r>
            <w:bookmarkEnd w:id="6"/>
          </w:p>
          <w:p w:rsidR="00847D57" w:rsidRPr="00A332B7" w:rsidRDefault="00847D57" w:rsidP="00C50DC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332B7">
              <w:rPr>
                <w:rFonts w:ascii="Times New Roman" w:hAnsi="Times New Roman" w:cs="Times New Roman"/>
              </w:rPr>
              <w:t>Evidenca e regjistrimit të bizneseve në Komunën e Rahovecit</w:t>
            </w:r>
            <w:r w:rsidR="00AC074F" w:rsidRPr="00A332B7">
              <w:rPr>
                <w:rFonts w:ascii="Times New Roman" w:hAnsi="Times New Roman" w:cs="Times New Roman"/>
              </w:rPr>
              <w:t>,</w:t>
            </w:r>
            <w:r w:rsidRPr="00A332B7">
              <w:rPr>
                <w:rFonts w:ascii="Times New Roman" w:hAnsi="Times New Roman" w:cs="Times New Roman"/>
              </w:rPr>
              <w:t xml:space="preserve"> sipas bazës së programit online të</w:t>
            </w:r>
            <w:r w:rsidR="002F178F" w:rsidRPr="00A332B7">
              <w:rPr>
                <w:rFonts w:ascii="Times New Roman" w:hAnsi="Times New Roman" w:cs="Times New Roman"/>
              </w:rPr>
              <w:t xml:space="preserve"> ARBK</w:t>
            </w:r>
            <w:r w:rsidR="00AC074F" w:rsidRPr="00A332B7">
              <w:rPr>
                <w:rFonts w:ascii="Times New Roman" w:hAnsi="Times New Roman" w:cs="Times New Roman"/>
              </w:rPr>
              <w:t>-së,</w:t>
            </w:r>
            <w:r w:rsidR="002F178F" w:rsidRPr="00A332B7">
              <w:rPr>
                <w:rFonts w:ascii="Times New Roman" w:hAnsi="Times New Roman" w:cs="Times New Roman"/>
              </w:rPr>
              <w:t xml:space="preserve">  mbahet në mënyrë </w:t>
            </w:r>
            <w:r w:rsidRPr="00A332B7">
              <w:rPr>
                <w:rFonts w:ascii="Times New Roman" w:hAnsi="Times New Roman" w:cs="Times New Roman"/>
              </w:rPr>
              <w:t>të rregullt.</w:t>
            </w:r>
          </w:p>
          <w:p w:rsidR="001205A1" w:rsidRPr="003A12AC" w:rsidRDefault="00847D57" w:rsidP="00D63330">
            <w:pPr>
              <w:pStyle w:val="Heading2"/>
              <w:spacing w:line="360" w:lineRule="auto"/>
              <w:jc w:val="both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bookmarkStart w:id="7" w:name="_Toc139628206"/>
            <w:r w:rsidRPr="003A12AC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Tabela e kërkesave dhe regjistrimit të bizneseve për periudhën </w:t>
            </w:r>
            <w:r w:rsidR="004515E5" w:rsidRPr="003A12AC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>Janar-Qershor</w:t>
            </w:r>
            <w:r w:rsidRPr="003A12AC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 2023</w:t>
            </w:r>
            <w:bookmarkEnd w:id="7"/>
          </w:p>
          <w:tbl>
            <w:tblPr>
              <w:tblStyle w:val="TableGrid"/>
              <w:tblW w:w="9655" w:type="dxa"/>
              <w:tblLayout w:type="fixed"/>
              <w:tblLook w:val="04A0" w:firstRow="1" w:lastRow="0" w:firstColumn="1" w:lastColumn="0" w:noHBand="0" w:noVBand="1"/>
            </w:tblPr>
            <w:tblGrid>
              <w:gridCol w:w="648"/>
              <w:gridCol w:w="7207"/>
              <w:gridCol w:w="1800"/>
            </w:tblGrid>
            <w:tr w:rsidR="00D33A41" w:rsidRPr="003A12AC" w:rsidTr="004515E5">
              <w:tc>
                <w:tcPr>
                  <w:tcW w:w="648" w:type="dxa"/>
                </w:tcPr>
                <w:p w:rsidR="00847D57" w:rsidRPr="003A12AC" w:rsidRDefault="00847D57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lang w:eastAsia="ja-JP"/>
                    </w:rPr>
                  </w:pPr>
                  <w:r w:rsidRPr="003A12AC">
                    <w:rPr>
                      <w:rFonts w:ascii="Times New Roman" w:hAnsi="Times New Roman" w:cs="Times New Roman"/>
                      <w:b/>
                      <w:lang w:eastAsia="ja-JP"/>
                    </w:rPr>
                    <w:t>Nr</w:t>
                  </w:r>
                </w:p>
              </w:tc>
              <w:tc>
                <w:tcPr>
                  <w:tcW w:w="7207" w:type="dxa"/>
                </w:tcPr>
                <w:p w:rsidR="00847D57" w:rsidRPr="003A12AC" w:rsidRDefault="00847D57" w:rsidP="00D63330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lang w:eastAsia="ja-JP"/>
                    </w:rPr>
                  </w:pPr>
                  <w:r w:rsidRPr="003A12AC">
                    <w:rPr>
                      <w:rFonts w:ascii="Times New Roman" w:hAnsi="Times New Roman" w:cs="Times New Roman"/>
                      <w:b/>
                      <w:lang w:eastAsia="ja-JP"/>
                    </w:rPr>
                    <w:t>Përshkrimi</w:t>
                  </w:r>
                </w:p>
              </w:tc>
              <w:tc>
                <w:tcPr>
                  <w:tcW w:w="1800" w:type="dxa"/>
                </w:tcPr>
                <w:p w:rsidR="00847D57" w:rsidRPr="003A12AC" w:rsidRDefault="00847D57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lang w:eastAsia="ja-JP"/>
                    </w:rPr>
                  </w:pPr>
                  <w:r w:rsidRPr="003A12AC">
                    <w:rPr>
                      <w:rFonts w:ascii="Times New Roman" w:hAnsi="Times New Roman" w:cs="Times New Roman"/>
                      <w:b/>
                      <w:lang w:eastAsia="ja-JP"/>
                    </w:rPr>
                    <w:t>Totali</w:t>
                  </w:r>
                </w:p>
              </w:tc>
            </w:tr>
            <w:tr w:rsidR="00D33A41" w:rsidRPr="003A12AC" w:rsidTr="004515E5">
              <w:tc>
                <w:tcPr>
                  <w:tcW w:w="648" w:type="dxa"/>
                </w:tcPr>
                <w:p w:rsidR="00847D57" w:rsidRPr="003A12AC" w:rsidRDefault="00847D57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lang w:eastAsia="ja-JP"/>
                    </w:rPr>
                  </w:pPr>
                  <w:r w:rsidRPr="003A12AC">
                    <w:rPr>
                      <w:rFonts w:ascii="Times New Roman" w:hAnsi="Times New Roman" w:cs="Times New Roman"/>
                      <w:lang w:eastAsia="ja-JP"/>
                    </w:rPr>
                    <w:t>1</w:t>
                  </w:r>
                </w:p>
              </w:tc>
              <w:tc>
                <w:tcPr>
                  <w:tcW w:w="7207" w:type="dxa"/>
                </w:tcPr>
                <w:p w:rsidR="00847D57" w:rsidRPr="003A12AC" w:rsidRDefault="00847D57" w:rsidP="00D63330">
                  <w:pPr>
                    <w:spacing w:line="360" w:lineRule="auto"/>
                    <w:rPr>
                      <w:rFonts w:ascii="Times New Roman" w:hAnsi="Times New Roman" w:cs="Times New Roman"/>
                      <w:lang w:eastAsia="ja-JP"/>
                    </w:rPr>
                  </w:pPr>
                  <w:r w:rsidRPr="003A12AC">
                    <w:rPr>
                      <w:rFonts w:ascii="Times New Roman" w:hAnsi="Times New Roman" w:cs="Times New Roman"/>
                      <w:lang w:eastAsia="ja-JP"/>
                    </w:rPr>
                    <w:t xml:space="preserve">Biznese të </w:t>
                  </w:r>
                  <w:r w:rsidR="00576C8E">
                    <w:rPr>
                      <w:rFonts w:ascii="Times New Roman" w:hAnsi="Times New Roman" w:cs="Times New Roman"/>
                      <w:lang w:eastAsia="ja-JP"/>
                    </w:rPr>
                    <w:t>regjistruara SH.P.K</w:t>
                  </w:r>
                </w:p>
              </w:tc>
              <w:tc>
                <w:tcPr>
                  <w:tcW w:w="1800" w:type="dxa"/>
                </w:tcPr>
                <w:p w:rsidR="00847D57" w:rsidRPr="00A1512B" w:rsidRDefault="00576C8E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lang w:eastAsia="ja-JP"/>
                    </w:rPr>
                  </w:pPr>
                  <w:r w:rsidRPr="00A1512B">
                    <w:rPr>
                      <w:rFonts w:ascii="Times New Roman" w:hAnsi="Times New Roman" w:cs="Times New Roman"/>
                      <w:lang w:eastAsia="ja-JP"/>
                    </w:rPr>
                    <w:t>88</w:t>
                  </w:r>
                </w:p>
              </w:tc>
            </w:tr>
            <w:tr w:rsidR="00D33A41" w:rsidRPr="003A12AC" w:rsidTr="004515E5">
              <w:tc>
                <w:tcPr>
                  <w:tcW w:w="648" w:type="dxa"/>
                </w:tcPr>
                <w:p w:rsidR="00847D57" w:rsidRPr="003A12AC" w:rsidRDefault="00847D57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lang w:eastAsia="ja-JP"/>
                    </w:rPr>
                  </w:pPr>
                  <w:r w:rsidRPr="003A12AC">
                    <w:rPr>
                      <w:rFonts w:ascii="Times New Roman" w:hAnsi="Times New Roman" w:cs="Times New Roman"/>
                      <w:lang w:eastAsia="ja-JP"/>
                    </w:rPr>
                    <w:t>2</w:t>
                  </w:r>
                </w:p>
              </w:tc>
              <w:tc>
                <w:tcPr>
                  <w:tcW w:w="7207" w:type="dxa"/>
                </w:tcPr>
                <w:p w:rsidR="00847D57" w:rsidRPr="003A12AC" w:rsidRDefault="00576C8E" w:rsidP="00D63330">
                  <w:pPr>
                    <w:spacing w:line="360" w:lineRule="auto"/>
                    <w:rPr>
                      <w:rFonts w:ascii="Times New Roman" w:hAnsi="Times New Roman" w:cs="Times New Roman"/>
                      <w:lang w:eastAsia="ja-JP"/>
                    </w:rPr>
                  </w:pPr>
                  <w:r>
                    <w:rPr>
                      <w:rFonts w:ascii="Times New Roman" w:hAnsi="Times New Roman" w:cs="Times New Roman"/>
                    </w:rPr>
                    <w:t>Biznese të regjistruara B.I</w:t>
                  </w:r>
                </w:p>
              </w:tc>
              <w:tc>
                <w:tcPr>
                  <w:tcW w:w="1800" w:type="dxa"/>
                </w:tcPr>
                <w:p w:rsidR="00847D57" w:rsidRPr="00A1512B" w:rsidRDefault="00576C8E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lang w:eastAsia="ja-JP"/>
                    </w:rPr>
                  </w:pPr>
                  <w:r w:rsidRPr="00A1512B">
                    <w:rPr>
                      <w:rFonts w:ascii="Times New Roman" w:hAnsi="Times New Roman" w:cs="Times New Roman"/>
                      <w:lang w:eastAsia="ja-JP"/>
                    </w:rPr>
                    <w:t>78</w:t>
                  </w:r>
                </w:p>
              </w:tc>
            </w:tr>
            <w:tr w:rsidR="00D33A41" w:rsidRPr="003A12AC" w:rsidTr="004515E5">
              <w:tc>
                <w:tcPr>
                  <w:tcW w:w="648" w:type="dxa"/>
                </w:tcPr>
                <w:p w:rsidR="00847D57" w:rsidRPr="003A12AC" w:rsidRDefault="00847D57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3A12AC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7207" w:type="dxa"/>
                </w:tcPr>
                <w:p w:rsidR="00847D57" w:rsidRPr="003A12AC" w:rsidRDefault="00576C8E" w:rsidP="00D63330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Kërkesa për informata</w:t>
                  </w:r>
                </w:p>
              </w:tc>
              <w:tc>
                <w:tcPr>
                  <w:tcW w:w="1800" w:type="dxa"/>
                </w:tcPr>
                <w:p w:rsidR="00847D57" w:rsidRPr="00A1512B" w:rsidRDefault="00576C8E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1512B">
                    <w:rPr>
                      <w:rFonts w:ascii="Times New Roman" w:hAnsi="Times New Roman" w:cs="Times New Roman"/>
                    </w:rPr>
                    <w:t>170</w:t>
                  </w:r>
                </w:p>
              </w:tc>
            </w:tr>
            <w:tr w:rsidR="00D33A41" w:rsidRPr="003A12AC" w:rsidTr="004515E5">
              <w:tc>
                <w:tcPr>
                  <w:tcW w:w="648" w:type="dxa"/>
                </w:tcPr>
                <w:p w:rsidR="00847D57" w:rsidRPr="003A12AC" w:rsidRDefault="00847D57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3A12AC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7207" w:type="dxa"/>
                </w:tcPr>
                <w:p w:rsidR="00847D57" w:rsidRPr="003A12AC" w:rsidRDefault="00576C8E" w:rsidP="00D63330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Kërkesa për shtim apo heqje të aktiviteteve</w:t>
                  </w:r>
                </w:p>
              </w:tc>
              <w:tc>
                <w:tcPr>
                  <w:tcW w:w="1800" w:type="dxa"/>
                </w:tcPr>
                <w:p w:rsidR="00847D57" w:rsidRPr="00A1512B" w:rsidRDefault="00576C8E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1512B">
                    <w:rPr>
                      <w:rFonts w:ascii="Times New Roman" w:hAnsi="Times New Roman" w:cs="Times New Roman"/>
                    </w:rPr>
                    <w:t>40</w:t>
                  </w:r>
                </w:p>
              </w:tc>
            </w:tr>
            <w:tr w:rsidR="00D33A41" w:rsidRPr="003A12AC" w:rsidTr="004515E5">
              <w:tc>
                <w:tcPr>
                  <w:tcW w:w="648" w:type="dxa"/>
                </w:tcPr>
                <w:p w:rsidR="00847D57" w:rsidRPr="003A12AC" w:rsidRDefault="00847D57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3A12AC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tc>
                <w:tcPr>
                  <w:tcW w:w="7207" w:type="dxa"/>
                </w:tcPr>
                <w:p w:rsidR="00847D57" w:rsidRPr="003A12AC" w:rsidRDefault="00576C8E" w:rsidP="00D63330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Kërkesa për ndryshim adrese</w:t>
                  </w:r>
                </w:p>
              </w:tc>
              <w:tc>
                <w:tcPr>
                  <w:tcW w:w="1800" w:type="dxa"/>
                </w:tcPr>
                <w:p w:rsidR="00847D57" w:rsidRPr="00A1512B" w:rsidRDefault="00576C8E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1512B">
                    <w:rPr>
                      <w:rFonts w:ascii="Times New Roman" w:hAnsi="Times New Roman" w:cs="Times New Roman"/>
                    </w:rPr>
                    <w:t>22</w:t>
                  </w:r>
                </w:p>
              </w:tc>
            </w:tr>
            <w:tr w:rsidR="00D33A41" w:rsidRPr="003A12AC" w:rsidTr="004515E5">
              <w:tc>
                <w:tcPr>
                  <w:tcW w:w="648" w:type="dxa"/>
                </w:tcPr>
                <w:p w:rsidR="00847D57" w:rsidRPr="003A12AC" w:rsidRDefault="00847D57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3A12AC">
                    <w:rPr>
                      <w:rFonts w:ascii="Times New Roman" w:hAnsi="Times New Roman" w:cs="Times New Roman"/>
                    </w:rPr>
                    <w:t>6</w:t>
                  </w:r>
                </w:p>
              </w:tc>
              <w:tc>
                <w:tcPr>
                  <w:tcW w:w="7207" w:type="dxa"/>
                </w:tcPr>
                <w:p w:rsidR="00847D57" w:rsidRPr="003A12AC" w:rsidRDefault="00576C8E" w:rsidP="00D63330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Kërkesa për ndryshim pronari</w:t>
                  </w:r>
                </w:p>
              </w:tc>
              <w:tc>
                <w:tcPr>
                  <w:tcW w:w="1800" w:type="dxa"/>
                </w:tcPr>
                <w:p w:rsidR="00847D57" w:rsidRPr="00A1512B" w:rsidRDefault="00576C8E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1512B"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</w:tr>
            <w:tr w:rsidR="00D33A41" w:rsidRPr="003A12AC" w:rsidTr="004515E5">
              <w:tc>
                <w:tcPr>
                  <w:tcW w:w="648" w:type="dxa"/>
                </w:tcPr>
                <w:p w:rsidR="00847D57" w:rsidRPr="003A12AC" w:rsidRDefault="00847D57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3A12AC"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7207" w:type="dxa"/>
                </w:tcPr>
                <w:p w:rsidR="00847D57" w:rsidRPr="003A12AC" w:rsidRDefault="00576C8E" w:rsidP="00D63330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Kërkesa për ndryshim të drejtorit, apo përfaësuesit të autorizuar</w:t>
                  </w:r>
                </w:p>
              </w:tc>
              <w:tc>
                <w:tcPr>
                  <w:tcW w:w="1800" w:type="dxa"/>
                </w:tcPr>
                <w:p w:rsidR="00847D57" w:rsidRPr="00A1512B" w:rsidRDefault="00576C8E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1512B">
                    <w:rPr>
                      <w:rFonts w:ascii="Times New Roman" w:hAnsi="Times New Roman" w:cs="Times New Roman"/>
                    </w:rPr>
                    <w:t>6</w:t>
                  </w:r>
                </w:p>
              </w:tc>
            </w:tr>
            <w:tr w:rsidR="00D33A41" w:rsidRPr="003A12AC" w:rsidTr="004515E5">
              <w:tc>
                <w:tcPr>
                  <w:tcW w:w="648" w:type="dxa"/>
                </w:tcPr>
                <w:p w:rsidR="00847D57" w:rsidRPr="003A12AC" w:rsidRDefault="00847D57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3A12AC">
                    <w:rPr>
                      <w:rFonts w:ascii="Times New Roman" w:hAnsi="Times New Roman" w:cs="Times New Roman"/>
                    </w:rPr>
                    <w:t>8</w:t>
                  </w:r>
                </w:p>
              </w:tc>
              <w:tc>
                <w:tcPr>
                  <w:tcW w:w="7207" w:type="dxa"/>
                </w:tcPr>
                <w:p w:rsidR="00847D57" w:rsidRPr="003A12AC" w:rsidRDefault="00AC074F" w:rsidP="00D63330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 w:rsidRPr="003A12AC">
                    <w:rPr>
                      <w:rFonts w:ascii="Times New Roman" w:hAnsi="Times New Roman" w:cs="Times New Roman"/>
                    </w:rPr>
                    <w:t>Ndyshimi i emrit tregtar</w:t>
                  </w:r>
                </w:p>
              </w:tc>
              <w:tc>
                <w:tcPr>
                  <w:tcW w:w="1800" w:type="dxa"/>
                </w:tcPr>
                <w:p w:rsidR="00847D57" w:rsidRPr="00A1512B" w:rsidRDefault="00576C8E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1512B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</w:tr>
            <w:tr w:rsidR="00576C8E" w:rsidRPr="003A12AC" w:rsidTr="004515E5">
              <w:tc>
                <w:tcPr>
                  <w:tcW w:w="648" w:type="dxa"/>
                </w:tcPr>
                <w:p w:rsidR="00576C8E" w:rsidRPr="003A12AC" w:rsidRDefault="00576C8E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</w:t>
                  </w:r>
                </w:p>
              </w:tc>
              <w:tc>
                <w:tcPr>
                  <w:tcW w:w="7207" w:type="dxa"/>
                </w:tcPr>
                <w:p w:rsidR="00576C8E" w:rsidRPr="003A12AC" w:rsidRDefault="00576C8E" w:rsidP="00D63330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Kërkesa për ndryshimin e numrit të punëtorëve</w:t>
                  </w:r>
                </w:p>
              </w:tc>
              <w:tc>
                <w:tcPr>
                  <w:tcW w:w="1800" w:type="dxa"/>
                </w:tcPr>
                <w:p w:rsidR="00576C8E" w:rsidRPr="00A1512B" w:rsidRDefault="00576C8E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1512B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</w:tr>
            <w:tr w:rsidR="00576C8E" w:rsidRPr="003A12AC" w:rsidTr="004515E5">
              <w:tc>
                <w:tcPr>
                  <w:tcW w:w="648" w:type="dxa"/>
                </w:tcPr>
                <w:p w:rsidR="00576C8E" w:rsidRPr="003A12AC" w:rsidRDefault="00576C8E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</w:t>
                  </w:r>
                </w:p>
              </w:tc>
              <w:tc>
                <w:tcPr>
                  <w:tcW w:w="7207" w:type="dxa"/>
                </w:tcPr>
                <w:p w:rsidR="00576C8E" w:rsidRPr="003A12AC" w:rsidRDefault="00576C8E" w:rsidP="00D63330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Kërkesa për ndryshim të bordit</w:t>
                  </w:r>
                </w:p>
              </w:tc>
              <w:tc>
                <w:tcPr>
                  <w:tcW w:w="1800" w:type="dxa"/>
                </w:tcPr>
                <w:p w:rsidR="00576C8E" w:rsidRPr="00A1512B" w:rsidRDefault="00576C8E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1512B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576C8E" w:rsidRPr="003A12AC" w:rsidTr="004515E5">
              <w:tc>
                <w:tcPr>
                  <w:tcW w:w="648" w:type="dxa"/>
                </w:tcPr>
                <w:p w:rsidR="00576C8E" w:rsidRPr="003A12AC" w:rsidRDefault="00576C8E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11</w:t>
                  </w:r>
                </w:p>
              </w:tc>
              <w:tc>
                <w:tcPr>
                  <w:tcW w:w="7207" w:type="dxa"/>
                </w:tcPr>
                <w:p w:rsidR="00576C8E" w:rsidRPr="003A12AC" w:rsidRDefault="00576C8E" w:rsidP="00D63330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Kërkesa për çertifikatë duplikat</w:t>
                  </w:r>
                </w:p>
              </w:tc>
              <w:tc>
                <w:tcPr>
                  <w:tcW w:w="1800" w:type="dxa"/>
                </w:tcPr>
                <w:p w:rsidR="00576C8E" w:rsidRPr="00A1512B" w:rsidRDefault="00576C8E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1512B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576C8E" w:rsidRPr="003A12AC" w:rsidTr="004515E5">
              <w:tc>
                <w:tcPr>
                  <w:tcW w:w="648" w:type="dxa"/>
                </w:tcPr>
                <w:p w:rsidR="00576C8E" w:rsidRPr="003A12AC" w:rsidRDefault="00576C8E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12</w:t>
                  </w:r>
                </w:p>
              </w:tc>
              <w:tc>
                <w:tcPr>
                  <w:tcW w:w="7207" w:type="dxa"/>
                </w:tcPr>
                <w:p w:rsidR="00576C8E" w:rsidRPr="003A12AC" w:rsidRDefault="00576C8E" w:rsidP="00D63330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Kërkesa për ndryshim të emrit</w:t>
                  </w:r>
                </w:p>
              </w:tc>
              <w:tc>
                <w:tcPr>
                  <w:tcW w:w="1800" w:type="dxa"/>
                </w:tcPr>
                <w:p w:rsidR="00576C8E" w:rsidRPr="00A1512B" w:rsidRDefault="00576C8E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1512B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576C8E" w:rsidRPr="003A12AC" w:rsidTr="004515E5">
              <w:tc>
                <w:tcPr>
                  <w:tcW w:w="648" w:type="dxa"/>
                </w:tcPr>
                <w:p w:rsidR="00576C8E" w:rsidRPr="003A12AC" w:rsidRDefault="00576C8E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13</w:t>
                  </w:r>
                </w:p>
              </w:tc>
              <w:tc>
                <w:tcPr>
                  <w:tcW w:w="7207" w:type="dxa"/>
                </w:tcPr>
                <w:p w:rsidR="00576C8E" w:rsidRPr="003A12AC" w:rsidRDefault="00576C8E" w:rsidP="00D63330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Kërkesa për ndryshim të kapitalit</w:t>
                  </w:r>
                </w:p>
              </w:tc>
              <w:tc>
                <w:tcPr>
                  <w:tcW w:w="1800" w:type="dxa"/>
                </w:tcPr>
                <w:p w:rsidR="00576C8E" w:rsidRPr="00A1512B" w:rsidRDefault="00576C8E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1512B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576C8E" w:rsidRPr="003A12AC" w:rsidTr="004515E5">
              <w:tc>
                <w:tcPr>
                  <w:tcW w:w="648" w:type="dxa"/>
                </w:tcPr>
                <w:p w:rsidR="00576C8E" w:rsidRPr="003A12AC" w:rsidRDefault="00576C8E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14</w:t>
                  </w:r>
                </w:p>
              </w:tc>
              <w:tc>
                <w:tcPr>
                  <w:tcW w:w="7207" w:type="dxa"/>
                </w:tcPr>
                <w:p w:rsidR="00576C8E" w:rsidRPr="003A12AC" w:rsidRDefault="00576C8E" w:rsidP="00D63330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Shuarje të biznesit</w:t>
                  </w:r>
                </w:p>
              </w:tc>
              <w:tc>
                <w:tcPr>
                  <w:tcW w:w="1800" w:type="dxa"/>
                </w:tcPr>
                <w:p w:rsidR="00576C8E" w:rsidRPr="00A1512B" w:rsidRDefault="00576C8E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1512B">
                    <w:rPr>
                      <w:rFonts w:ascii="Times New Roman" w:hAnsi="Times New Roman" w:cs="Times New Roman"/>
                    </w:rPr>
                    <w:t>53</w:t>
                  </w:r>
                </w:p>
              </w:tc>
            </w:tr>
            <w:tr w:rsidR="00576C8E" w:rsidRPr="003A12AC" w:rsidTr="004515E5">
              <w:tc>
                <w:tcPr>
                  <w:tcW w:w="648" w:type="dxa"/>
                </w:tcPr>
                <w:p w:rsidR="00576C8E" w:rsidRPr="003A12AC" w:rsidRDefault="00576C8E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</w:t>
                  </w:r>
                </w:p>
              </w:tc>
              <w:tc>
                <w:tcPr>
                  <w:tcW w:w="7207" w:type="dxa"/>
                </w:tcPr>
                <w:p w:rsidR="00576C8E" w:rsidRPr="003A12AC" w:rsidRDefault="00576C8E" w:rsidP="00D63330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Kërkesa për shtim apo heqje të njësisë</w:t>
                  </w:r>
                </w:p>
              </w:tc>
              <w:tc>
                <w:tcPr>
                  <w:tcW w:w="1800" w:type="dxa"/>
                </w:tcPr>
                <w:p w:rsidR="00576C8E" w:rsidRPr="00A1512B" w:rsidRDefault="00576C8E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1512B">
                    <w:rPr>
                      <w:rFonts w:ascii="Times New Roman" w:hAnsi="Times New Roman" w:cs="Times New Roman"/>
                    </w:rPr>
                    <w:t>12</w:t>
                  </w:r>
                </w:p>
              </w:tc>
            </w:tr>
            <w:tr w:rsidR="00576C8E" w:rsidRPr="003A12AC" w:rsidTr="004515E5">
              <w:tc>
                <w:tcPr>
                  <w:tcW w:w="648" w:type="dxa"/>
                </w:tcPr>
                <w:p w:rsidR="00576C8E" w:rsidRPr="003A12AC" w:rsidRDefault="00576C8E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16</w:t>
                  </w:r>
                </w:p>
              </w:tc>
              <w:tc>
                <w:tcPr>
                  <w:tcW w:w="7207" w:type="dxa"/>
                </w:tcPr>
                <w:p w:rsidR="00576C8E" w:rsidRDefault="00576C8E" w:rsidP="00D63330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Vërtetime individuale</w:t>
                  </w:r>
                </w:p>
              </w:tc>
              <w:tc>
                <w:tcPr>
                  <w:tcW w:w="1800" w:type="dxa"/>
                </w:tcPr>
                <w:p w:rsidR="00576C8E" w:rsidRPr="00A1512B" w:rsidRDefault="00576C8E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1512B">
                    <w:rPr>
                      <w:rFonts w:ascii="Times New Roman" w:hAnsi="Times New Roman" w:cs="Times New Roman"/>
                    </w:rPr>
                    <w:t>55</w:t>
                  </w:r>
                </w:p>
              </w:tc>
            </w:tr>
            <w:tr w:rsidR="00576C8E" w:rsidRPr="003A12AC" w:rsidTr="004515E5">
              <w:tc>
                <w:tcPr>
                  <w:tcW w:w="648" w:type="dxa"/>
                </w:tcPr>
                <w:p w:rsidR="00576C8E" w:rsidRPr="003A12AC" w:rsidRDefault="00576C8E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17</w:t>
                  </w:r>
                </w:p>
              </w:tc>
              <w:tc>
                <w:tcPr>
                  <w:tcW w:w="7207" w:type="dxa"/>
                </w:tcPr>
                <w:p w:rsidR="00576C8E" w:rsidRDefault="00576C8E" w:rsidP="00D63330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Vërtetime të biznesit</w:t>
                  </w:r>
                </w:p>
              </w:tc>
              <w:tc>
                <w:tcPr>
                  <w:tcW w:w="1800" w:type="dxa"/>
                </w:tcPr>
                <w:p w:rsidR="00576C8E" w:rsidRPr="00A1512B" w:rsidRDefault="00576C8E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1512B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</w:tr>
            <w:tr w:rsidR="00576C8E" w:rsidRPr="003A12AC" w:rsidTr="004515E5">
              <w:tc>
                <w:tcPr>
                  <w:tcW w:w="648" w:type="dxa"/>
                </w:tcPr>
                <w:p w:rsidR="00576C8E" w:rsidRPr="003A12AC" w:rsidRDefault="00576C8E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</w:t>
                  </w:r>
                </w:p>
              </w:tc>
              <w:tc>
                <w:tcPr>
                  <w:tcW w:w="7207" w:type="dxa"/>
                </w:tcPr>
                <w:p w:rsidR="00576C8E" w:rsidRDefault="00576C8E" w:rsidP="00D63330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Të ndryshme</w:t>
                  </w:r>
                </w:p>
              </w:tc>
              <w:tc>
                <w:tcPr>
                  <w:tcW w:w="1800" w:type="dxa"/>
                </w:tcPr>
                <w:p w:rsidR="00576C8E" w:rsidRPr="00A1512B" w:rsidRDefault="00576C8E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1512B">
                    <w:rPr>
                      <w:rFonts w:ascii="Times New Roman" w:hAnsi="Times New Roman" w:cs="Times New Roman"/>
                    </w:rPr>
                    <w:t>40</w:t>
                  </w:r>
                </w:p>
              </w:tc>
            </w:tr>
            <w:tr w:rsidR="00576C8E" w:rsidRPr="003A12AC" w:rsidTr="004515E5">
              <w:tc>
                <w:tcPr>
                  <w:tcW w:w="648" w:type="dxa"/>
                </w:tcPr>
                <w:p w:rsidR="00576C8E" w:rsidRPr="003A12AC" w:rsidRDefault="00576C8E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19</w:t>
                  </w:r>
                </w:p>
              </w:tc>
              <w:tc>
                <w:tcPr>
                  <w:tcW w:w="7207" w:type="dxa"/>
                </w:tcPr>
                <w:p w:rsidR="00576C8E" w:rsidRDefault="00576C8E" w:rsidP="00D63330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Çertifikata të dëmtuara</w:t>
                  </w:r>
                </w:p>
              </w:tc>
              <w:tc>
                <w:tcPr>
                  <w:tcW w:w="1800" w:type="dxa"/>
                </w:tcPr>
                <w:p w:rsidR="00576C8E" w:rsidRPr="00A1512B" w:rsidRDefault="00576C8E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1512B">
                    <w:rPr>
                      <w:rFonts w:ascii="Times New Roman" w:hAnsi="Times New Roman" w:cs="Times New Roman"/>
                    </w:rPr>
                    <w:t>10</w:t>
                  </w:r>
                </w:p>
              </w:tc>
            </w:tr>
            <w:tr w:rsidR="00576C8E" w:rsidRPr="003A12AC" w:rsidTr="004515E5">
              <w:tc>
                <w:tcPr>
                  <w:tcW w:w="648" w:type="dxa"/>
                </w:tcPr>
                <w:p w:rsidR="00576C8E" w:rsidRPr="003A12AC" w:rsidRDefault="00576C8E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</w:t>
                  </w:r>
                </w:p>
              </w:tc>
              <w:tc>
                <w:tcPr>
                  <w:tcW w:w="7207" w:type="dxa"/>
                </w:tcPr>
                <w:p w:rsidR="00576C8E" w:rsidRDefault="00576C8E" w:rsidP="00D63330">
                  <w:pPr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Çertifikata N.U.I</w:t>
                  </w:r>
                </w:p>
              </w:tc>
              <w:tc>
                <w:tcPr>
                  <w:tcW w:w="1800" w:type="dxa"/>
                </w:tcPr>
                <w:p w:rsidR="00576C8E" w:rsidRPr="00A1512B" w:rsidRDefault="00576C8E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1512B">
                    <w:rPr>
                      <w:rFonts w:ascii="Times New Roman" w:hAnsi="Times New Roman" w:cs="Times New Roman"/>
                    </w:rPr>
                    <w:t>62</w:t>
                  </w:r>
                </w:p>
              </w:tc>
            </w:tr>
            <w:tr w:rsidR="00576C8E" w:rsidRPr="003A12AC" w:rsidTr="004515E5">
              <w:tc>
                <w:tcPr>
                  <w:tcW w:w="648" w:type="dxa"/>
                </w:tcPr>
                <w:p w:rsidR="00576C8E" w:rsidRPr="003A12AC" w:rsidRDefault="00576C8E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207" w:type="dxa"/>
                </w:tcPr>
                <w:p w:rsidR="00576C8E" w:rsidRPr="00576C8E" w:rsidRDefault="00576C8E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576C8E">
                    <w:rPr>
                      <w:rFonts w:ascii="Times New Roman" w:hAnsi="Times New Roman" w:cs="Times New Roman"/>
                      <w:b/>
                    </w:rPr>
                    <w:t>Totatal</w:t>
                  </w:r>
                </w:p>
              </w:tc>
              <w:tc>
                <w:tcPr>
                  <w:tcW w:w="1800" w:type="dxa"/>
                </w:tcPr>
                <w:p w:rsidR="00576C8E" w:rsidRDefault="00A1512B" w:rsidP="00D6333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658</w:t>
                  </w:r>
                </w:p>
              </w:tc>
            </w:tr>
          </w:tbl>
          <w:p w:rsidR="0064726D" w:rsidRPr="00826D9A" w:rsidRDefault="001E54AE" w:rsidP="00826D9A">
            <w:pPr>
              <w:tabs>
                <w:tab w:val="left" w:pos="777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ab/>
            </w:r>
            <w:bookmarkStart w:id="8" w:name="_Toc139628207"/>
          </w:p>
          <w:p w:rsidR="00636DCE" w:rsidRPr="00C50DC3" w:rsidRDefault="00636DCE" w:rsidP="00A332B7">
            <w:pPr>
              <w:pStyle w:val="Heading1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</w:pPr>
            <w:r w:rsidRPr="00C50DC3">
              <w:rPr>
                <w:rFonts w:ascii="Times New Roman" w:hAnsi="Times New Roman" w:cs="Times New Roman"/>
                <w:color w:val="auto"/>
                <w:sz w:val="24"/>
                <w:szCs w:val="24"/>
                <w:highlight w:val="darkGray"/>
                <w:u w:val="single"/>
              </w:rPr>
              <w:t>S</w:t>
            </w:r>
            <w:r w:rsidR="00A45FD0" w:rsidRPr="00C50DC3">
              <w:rPr>
                <w:rFonts w:ascii="Times New Roman" w:hAnsi="Times New Roman" w:cs="Times New Roman"/>
                <w:color w:val="auto"/>
                <w:sz w:val="24"/>
                <w:szCs w:val="24"/>
                <w:highlight w:val="darkGray"/>
                <w:u w:val="single"/>
              </w:rPr>
              <w:t>EKTORI I TURIZMIT</w:t>
            </w:r>
            <w:bookmarkEnd w:id="8"/>
          </w:p>
          <w:p w:rsidR="00636DCE" w:rsidRPr="003A12AC" w:rsidRDefault="00636DCE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A12AC">
              <w:rPr>
                <w:rFonts w:ascii="Times New Roman" w:hAnsi="Times New Roman" w:cs="Times New Roman"/>
              </w:rPr>
              <w:t xml:space="preserve">Zyra për Informacione Turistike, gjegjësisht Drejtoria për Ekonomi, Zhvillim dhe Turizëm, i ka zbatuar </w:t>
            </w:r>
            <w:r w:rsidR="00AC074F" w:rsidRPr="003A12AC">
              <w:rPr>
                <w:rFonts w:ascii="Times New Roman" w:hAnsi="Times New Roman" w:cs="Times New Roman"/>
              </w:rPr>
              <w:t xml:space="preserve">detyrat dhe </w:t>
            </w:r>
            <w:r w:rsidR="003A6EA3">
              <w:rPr>
                <w:rFonts w:ascii="Times New Roman" w:hAnsi="Times New Roman" w:cs="Times New Roman"/>
              </w:rPr>
              <w:t>obligimet e muajit janar-dhjetor</w:t>
            </w:r>
            <w:r w:rsidR="00AC074F" w:rsidRPr="003A12AC">
              <w:rPr>
                <w:rFonts w:ascii="Times New Roman" w:hAnsi="Times New Roman" w:cs="Times New Roman"/>
              </w:rPr>
              <w:t xml:space="preserve"> </w:t>
            </w:r>
            <w:r w:rsidR="00A45FD0" w:rsidRPr="003A12AC">
              <w:rPr>
                <w:rFonts w:ascii="Times New Roman" w:hAnsi="Times New Roman" w:cs="Times New Roman"/>
              </w:rPr>
              <w:t>2023</w:t>
            </w:r>
            <w:r w:rsidR="00AC074F" w:rsidRPr="003A12AC">
              <w:rPr>
                <w:rFonts w:ascii="Times New Roman" w:hAnsi="Times New Roman" w:cs="Times New Roman"/>
              </w:rPr>
              <w:t>,</w:t>
            </w:r>
            <w:r w:rsidRPr="003A12AC">
              <w:rPr>
                <w:rFonts w:ascii="Times New Roman" w:hAnsi="Times New Roman" w:cs="Times New Roman"/>
              </w:rPr>
              <w:t xml:space="preserve"> si në vijim:</w:t>
            </w:r>
          </w:p>
          <w:p w:rsidR="00A332B7" w:rsidRDefault="00A332B7" w:rsidP="00A332B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36DCE" w:rsidRPr="00A332B7" w:rsidRDefault="00636DCE" w:rsidP="00A332B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332B7">
              <w:rPr>
                <w:rFonts w:ascii="Times New Roman" w:hAnsi="Times New Roman" w:cs="Times New Roman"/>
              </w:rPr>
              <w:t xml:space="preserve">Janë mbajtur takime të rregullta me </w:t>
            </w:r>
            <w:r w:rsidR="00AC074F" w:rsidRPr="00A332B7">
              <w:rPr>
                <w:rFonts w:ascii="Times New Roman" w:hAnsi="Times New Roman" w:cs="Times New Roman"/>
              </w:rPr>
              <w:t>organizatën</w:t>
            </w:r>
            <w:r w:rsidRPr="00A332B7">
              <w:rPr>
                <w:rFonts w:ascii="Times New Roman" w:hAnsi="Times New Roman" w:cs="Times New Roman"/>
              </w:rPr>
              <w:t xml:space="preserve"> e UNDP-së</w:t>
            </w:r>
            <w:r w:rsidR="00AC074F" w:rsidRPr="00A332B7">
              <w:rPr>
                <w:rFonts w:ascii="Times New Roman" w:hAnsi="Times New Roman" w:cs="Times New Roman"/>
              </w:rPr>
              <w:t>,</w:t>
            </w:r>
            <w:r w:rsidRPr="00A332B7">
              <w:rPr>
                <w:rFonts w:ascii="Times New Roman" w:hAnsi="Times New Roman" w:cs="Times New Roman"/>
              </w:rPr>
              <w:t xml:space="preserve"> në lidhje me </w:t>
            </w:r>
            <w:proofErr w:type="spellStart"/>
            <w:r w:rsidRPr="00A332B7">
              <w:rPr>
                <w:rFonts w:ascii="Times New Roman" w:hAnsi="Times New Roman" w:cs="Times New Roman"/>
              </w:rPr>
              <w:t>projektin</w:t>
            </w:r>
            <w:proofErr w:type="spellEnd"/>
            <w:r w:rsidRPr="00A332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332B7">
              <w:rPr>
                <w:rFonts w:ascii="Times New Roman" w:hAnsi="Times New Roman" w:cs="Times New Roman"/>
              </w:rPr>
              <w:t>për</w:t>
            </w:r>
            <w:proofErr w:type="spellEnd"/>
            <w:r w:rsidRPr="00A332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332B7">
              <w:rPr>
                <w:rFonts w:ascii="Times New Roman" w:eastAsiaTheme="majorEastAsia" w:hAnsi="Times New Roman" w:cs="Times New Roman"/>
                <w:bCs/>
                <w:lang w:eastAsia="ja-JP"/>
              </w:rPr>
              <w:t>Programin</w:t>
            </w:r>
            <w:proofErr w:type="spellEnd"/>
            <w:r w:rsidRPr="00A332B7">
              <w:rPr>
                <w:rFonts w:ascii="Times New Roman" w:eastAsiaTheme="majorEastAsia" w:hAnsi="Times New Roman" w:cs="Times New Roman"/>
                <w:bCs/>
                <w:lang w:eastAsia="ja-JP"/>
              </w:rPr>
              <w:t xml:space="preserve"> </w:t>
            </w:r>
            <w:proofErr w:type="spellStart"/>
            <w:r w:rsidRPr="00A332B7">
              <w:rPr>
                <w:rFonts w:ascii="Times New Roman" w:eastAsiaTheme="majorEastAsia" w:hAnsi="Times New Roman" w:cs="Times New Roman"/>
                <w:bCs/>
                <w:lang w:eastAsia="ja-JP"/>
              </w:rPr>
              <w:t>Rajonal</w:t>
            </w:r>
            <w:proofErr w:type="spellEnd"/>
            <w:r w:rsidRPr="00A332B7">
              <w:rPr>
                <w:rFonts w:ascii="Times New Roman" w:eastAsiaTheme="majorEastAsia" w:hAnsi="Times New Roman" w:cs="Times New Roman"/>
                <w:bCs/>
                <w:lang w:eastAsia="ja-JP"/>
              </w:rPr>
              <w:t xml:space="preserve"> 2, </w:t>
            </w:r>
            <w:proofErr w:type="spellStart"/>
            <w:r w:rsidR="0031783F">
              <w:rPr>
                <w:rFonts w:ascii="Times New Roman" w:hAnsi="Times New Roman" w:cs="Times New Roman"/>
              </w:rPr>
              <w:t>i</w:t>
            </w:r>
            <w:proofErr w:type="spellEnd"/>
            <w:r w:rsidR="003178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1783F">
              <w:rPr>
                <w:rFonts w:ascii="Times New Roman" w:hAnsi="Times New Roman" w:cs="Times New Roman"/>
              </w:rPr>
              <w:t>cili</w:t>
            </w:r>
            <w:proofErr w:type="spellEnd"/>
            <w:r w:rsidR="0031783F">
              <w:rPr>
                <w:rFonts w:ascii="Times New Roman" w:hAnsi="Times New Roman" w:cs="Times New Roman"/>
              </w:rPr>
              <w:t xml:space="preserve"> do </w:t>
            </w:r>
            <w:proofErr w:type="spellStart"/>
            <w:r w:rsidR="0031783F">
              <w:rPr>
                <w:rFonts w:ascii="Times New Roman" w:hAnsi="Times New Roman" w:cs="Times New Roman"/>
              </w:rPr>
              <w:t>të</w:t>
            </w:r>
            <w:proofErr w:type="spellEnd"/>
            <w:r w:rsidR="003178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1783F">
              <w:rPr>
                <w:rFonts w:ascii="Times New Roman" w:hAnsi="Times New Roman" w:cs="Times New Roman"/>
              </w:rPr>
              <w:t>zgjatë</w:t>
            </w:r>
            <w:proofErr w:type="spellEnd"/>
            <w:r w:rsidR="003178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1783F">
              <w:rPr>
                <w:rFonts w:ascii="Times New Roman" w:hAnsi="Times New Roman" w:cs="Times New Roman"/>
              </w:rPr>
              <w:t>deri</w:t>
            </w:r>
            <w:proofErr w:type="spellEnd"/>
            <w:r w:rsidR="003178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1783F">
              <w:rPr>
                <w:rFonts w:ascii="Times New Roman" w:hAnsi="Times New Roman" w:cs="Times New Roman"/>
              </w:rPr>
              <w:t>në</w:t>
            </w:r>
            <w:proofErr w:type="spellEnd"/>
            <w:r w:rsidR="0031783F">
              <w:rPr>
                <w:rFonts w:ascii="Times New Roman" w:hAnsi="Times New Roman" w:cs="Times New Roman"/>
              </w:rPr>
              <w:t xml:space="preserve"> fund </w:t>
            </w:r>
            <w:proofErr w:type="spellStart"/>
            <w:r w:rsidR="0031783F">
              <w:rPr>
                <w:rFonts w:ascii="Times New Roman" w:hAnsi="Times New Roman" w:cs="Times New Roman"/>
              </w:rPr>
              <w:t>të</w:t>
            </w:r>
            <w:proofErr w:type="spellEnd"/>
            <w:r w:rsidR="003178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1783F">
              <w:rPr>
                <w:rFonts w:ascii="Times New Roman" w:hAnsi="Times New Roman" w:cs="Times New Roman"/>
              </w:rPr>
              <w:t>vitit</w:t>
            </w:r>
            <w:proofErr w:type="spellEnd"/>
            <w:r w:rsidR="0031783F">
              <w:rPr>
                <w:rFonts w:ascii="Times New Roman" w:hAnsi="Times New Roman" w:cs="Times New Roman"/>
              </w:rPr>
              <w:t xml:space="preserve"> 2024</w:t>
            </w:r>
            <w:r w:rsidR="00A45FD0" w:rsidRPr="00A332B7">
              <w:rPr>
                <w:rFonts w:ascii="Times New Roman" w:hAnsi="Times New Roman" w:cs="Times New Roman"/>
              </w:rPr>
              <w:t>.</w:t>
            </w:r>
          </w:p>
          <w:p w:rsidR="00A332B7" w:rsidRDefault="00A332B7" w:rsidP="00A332B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36DCE" w:rsidRDefault="00636DCE" w:rsidP="00A332B7">
            <w:pPr>
              <w:spacing w:line="360" w:lineRule="auto"/>
              <w:jc w:val="both"/>
              <w:rPr>
                <w:rFonts w:ascii="Times New Roman" w:hAnsi="Times New Roman" w:cs="Times New Roman"/>
                <w:lang w:eastAsia="ja-JP"/>
              </w:rPr>
            </w:pPr>
            <w:r w:rsidRPr="00A332B7">
              <w:rPr>
                <w:rFonts w:ascii="Times New Roman" w:hAnsi="Times New Roman" w:cs="Times New Roman"/>
              </w:rPr>
              <w:t>Në kuad</w:t>
            </w:r>
            <w:r w:rsidRPr="00A332B7">
              <w:rPr>
                <w:rFonts w:ascii="Times New Roman" w:hAnsi="Times New Roman" w:cs="Times New Roman"/>
                <w:lang w:eastAsia="ja-JP"/>
              </w:rPr>
              <w:t xml:space="preserve">ër të turizmit, është lansuar Harta Turistike Dixhitale në komunën e Rahovecit, ku përmes sistemit CR cod, mundësohet </w:t>
            </w:r>
            <w:r w:rsidR="00165893" w:rsidRPr="00A332B7">
              <w:rPr>
                <w:rFonts w:ascii="Times New Roman" w:hAnsi="Times New Roman" w:cs="Times New Roman"/>
                <w:lang w:eastAsia="ja-JP"/>
              </w:rPr>
              <w:t>promovimi</w:t>
            </w:r>
            <w:r w:rsidRPr="00A332B7">
              <w:rPr>
                <w:rFonts w:ascii="Times New Roman" w:hAnsi="Times New Roman" w:cs="Times New Roman"/>
                <w:lang w:eastAsia="ja-JP"/>
              </w:rPr>
              <w:t xml:space="preserve"> i atraksioneve turistike dhe monumenteve të trashëgimisë kulturore. Kjo hartë është e </w:t>
            </w:r>
            <w:proofErr w:type="spellStart"/>
            <w:r w:rsidRPr="00A332B7">
              <w:rPr>
                <w:rFonts w:ascii="Times New Roman" w:hAnsi="Times New Roman" w:cs="Times New Roman"/>
                <w:lang w:eastAsia="ja-JP"/>
              </w:rPr>
              <w:t>pasuruar</w:t>
            </w:r>
            <w:proofErr w:type="spellEnd"/>
            <w:r w:rsidRPr="00A332B7">
              <w:rPr>
                <w:rFonts w:ascii="Times New Roman" w:hAnsi="Times New Roman" w:cs="Times New Roman"/>
                <w:lang w:eastAsia="ja-JP"/>
              </w:rPr>
              <w:t xml:space="preserve"> me 108 </w:t>
            </w:r>
            <w:proofErr w:type="spellStart"/>
            <w:r w:rsidRPr="00A332B7">
              <w:rPr>
                <w:rFonts w:ascii="Times New Roman" w:hAnsi="Times New Roman" w:cs="Times New Roman"/>
                <w:lang w:eastAsia="ja-JP"/>
              </w:rPr>
              <w:t>objekte</w:t>
            </w:r>
            <w:proofErr w:type="spellEnd"/>
            <w:r w:rsidRPr="00A332B7"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 w:rsidRPr="00A332B7">
              <w:rPr>
                <w:rFonts w:ascii="Times New Roman" w:hAnsi="Times New Roman" w:cs="Times New Roman"/>
                <w:lang w:eastAsia="ja-JP"/>
              </w:rPr>
              <w:t>turistike</w:t>
            </w:r>
            <w:proofErr w:type="spellEnd"/>
            <w:r w:rsidRPr="00A332B7"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 w:rsidRPr="00A332B7">
              <w:rPr>
                <w:rFonts w:ascii="Times New Roman" w:hAnsi="Times New Roman" w:cs="Times New Roman"/>
                <w:lang w:eastAsia="ja-JP"/>
              </w:rPr>
              <w:t>dhe</w:t>
            </w:r>
            <w:proofErr w:type="spellEnd"/>
            <w:r w:rsidRPr="00A332B7"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 w:rsidRPr="00A332B7">
              <w:rPr>
                <w:rFonts w:ascii="Times New Roman" w:hAnsi="Times New Roman" w:cs="Times New Roman"/>
                <w:lang w:eastAsia="ja-JP"/>
              </w:rPr>
              <w:t>kulturore</w:t>
            </w:r>
            <w:proofErr w:type="spellEnd"/>
            <w:r w:rsidRPr="00A332B7">
              <w:rPr>
                <w:rFonts w:ascii="Times New Roman" w:hAnsi="Times New Roman" w:cs="Times New Roman"/>
                <w:lang w:eastAsia="ja-JP"/>
              </w:rPr>
              <w:t>.</w:t>
            </w:r>
          </w:p>
          <w:p w:rsidR="0031783F" w:rsidRDefault="0031783F" w:rsidP="00A332B7">
            <w:pPr>
              <w:spacing w:line="360" w:lineRule="auto"/>
              <w:jc w:val="both"/>
              <w:rPr>
                <w:rFonts w:ascii="Times New Roman" w:hAnsi="Times New Roman" w:cs="Times New Roman"/>
                <w:lang w:eastAsia="ja-JP"/>
              </w:rPr>
            </w:pPr>
          </w:p>
          <w:p w:rsidR="0031783F" w:rsidRDefault="0031783F" w:rsidP="00A332B7">
            <w:pPr>
              <w:spacing w:line="360" w:lineRule="auto"/>
              <w:jc w:val="both"/>
              <w:rPr>
                <w:rFonts w:ascii="Times New Roman" w:hAnsi="Times New Roman" w:cs="Times New Roman"/>
                <w:lang w:eastAsia="ja-JP"/>
              </w:rPr>
            </w:pPr>
            <w:proofErr w:type="spellStart"/>
            <w:r>
              <w:rPr>
                <w:rFonts w:ascii="Times New Roman" w:hAnsi="Times New Roman" w:cs="Times New Roman"/>
                <w:lang w:eastAsia="ja-JP"/>
              </w:rPr>
              <w:t>Planifikimi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organizimi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dhe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mbajtja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e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intervistave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një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javore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me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kompanin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mediale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DBCom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Media,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nga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Motreal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Kanadasë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dhe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kompanisë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CANAL+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bazuar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në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Francë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, me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qëllim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promovimin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dhe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marketingun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e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Rahovecit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dhe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Kosovës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në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nivel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ndërkombëtar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>.</w:t>
            </w:r>
          </w:p>
          <w:p w:rsidR="0031783F" w:rsidRDefault="0031783F" w:rsidP="00A332B7">
            <w:pPr>
              <w:spacing w:line="360" w:lineRule="auto"/>
              <w:jc w:val="both"/>
              <w:rPr>
                <w:rFonts w:ascii="Times New Roman" w:hAnsi="Times New Roman" w:cs="Times New Roman"/>
                <w:lang w:eastAsia="ja-JP"/>
              </w:rPr>
            </w:pPr>
          </w:p>
          <w:p w:rsidR="0031783F" w:rsidRPr="00A90967" w:rsidRDefault="00A90967" w:rsidP="00A332B7">
            <w:pPr>
              <w:spacing w:line="360" w:lineRule="auto"/>
              <w:jc w:val="both"/>
              <w:rPr>
                <w:rFonts w:ascii="MingLiU-ExtB" w:eastAsia="MS Gothic" w:hAnsi="MingLiU-ExtB" w:cs="MingLiU-ExtB"/>
                <w:lang w:eastAsia="ja-JP"/>
              </w:rPr>
            </w:pPr>
            <w:proofErr w:type="spellStart"/>
            <w:r>
              <w:rPr>
                <w:rFonts w:ascii="Times New Roman" w:hAnsi="Times New Roman" w:cs="Times New Roman"/>
                <w:lang w:eastAsia="ja-JP"/>
              </w:rPr>
              <w:t>Hapja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e</w:t>
            </w:r>
            <w:r w:rsidR="0031783F"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 w:rsidR="0031783F">
              <w:rPr>
                <w:rFonts w:ascii="Times New Roman" w:hAnsi="Times New Roman" w:cs="Times New Roman"/>
                <w:lang w:eastAsia="ja-JP"/>
              </w:rPr>
              <w:t>thirrjes</w:t>
            </w:r>
            <w:proofErr w:type="spellEnd"/>
            <w:r w:rsidR="0031783F"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 w:rsidR="0031783F">
              <w:rPr>
                <w:rFonts w:ascii="Times New Roman" w:hAnsi="Times New Roman" w:cs="Times New Roman"/>
                <w:lang w:eastAsia="ja-JP"/>
              </w:rPr>
              <w:t>së</w:t>
            </w:r>
            <w:proofErr w:type="spellEnd"/>
            <w:r w:rsidR="0031783F"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 w:rsidR="0031783F">
              <w:rPr>
                <w:rFonts w:ascii="Times New Roman" w:hAnsi="Times New Roman" w:cs="Times New Roman"/>
                <w:lang w:eastAsia="ja-JP"/>
              </w:rPr>
              <w:t>dytë</w:t>
            </w:r>
            <w:proofErr w:type="spellEnd"/>
            <w:r w:rsidR="0031783F"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 w:rsidR="0031783F">
              <w:rPr>
                <w:rFonts w:ascii="Times New Roman" w:hAnsi="Times New Roman" w:cs="Times New Roman"/>
                <w:lang w:eastAsia="ja-JP"/>
              </w:rPr>
              <w:t>të</w:t>
            </w:r>
            <w:proofErr w:type="spellEnd"/>
            <w:r w:rsidR="0031783F"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 w:rsidR="0031783F">
              <w:rPr>
                <w:rFonts w:ascii="Times New Roman" w:hAnsi="Times New Roman" w:cs="Times New Roman"/>
                <w:lang w:eastAsia="ja-JP"/>
              </w:rPr>
              <w:t>programit</w:t>
            </w:r>
            <w:proofErr w:type="spellEnd"/>
            <w:r w:rsidR="0031783F"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 w:rsidR="0031783F">
              <w:rPr>
                <w:rFonts w:ascii="Times New Roman" w:hAnsi="Times New Roman" w:cs="Times New Roman"/>
                <w:lang w:eastAsia="ja-JP"/>
              </w:rPr>
              <w:t>të</w:t>
            </w:r>
            <w:proofErr w:type="spellEnd"/>
            <w:r w:rsidR="0031783F">
              <w:rPr>
                <w:rFonts w:ascii="Times New Roman" w:hAnsi="Times New Roman" w:cs="Times New Roman"/>
                <w:lang w:eastAsia="ja-JP"/>
              </w:rPr>
              <w:t xml:space="preserve"> UNDP-</w:t>
            </w:r>
            <w:proofErr w:type="spellStart"/>
            <w:r w:rsidR="0031783F">
              <w:rPr>
                <w:rFonts w:ascii="Times New Roman" w:hAnsi="Times New Roman" w:cs="Times New Roman"/>
                <w:lang w:eastAsia="ja-JP"/>
              </w:rPr>
              <w:t>së</w:t>
            </w:r>
            <w:proofErr w:type="spellEnd"/>
            <w:r w:rsidR="0031783F">
              <w:rPr>
                <w:rFonts w:ascii="Times New Roman" w:hAnsi="Times New Roman" w:cs="Times New Roman"/>
                <w:lang w:eastAsia="ja-JP"/>
              </w:rPr>
              <w:t>, Reload 2</w:t>
            </w:r>
            <w:r>
              <w:rPr>
                <w:rFonts w:ascii="Times New Roman" w:hAnsi="Times New Roman" w:cs="Times New Roman"/>
                <w:lang w:eastAsia="ja-JP"/>
              </w:rPr>
              <w:t>,</w:t>
            </w:r>
            <w:r w:rsidR="0031783F"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 w:rsidR="0031783F">
              <w:rPr>
                <w:rFonts w:ascii="Times New Roman" w:hAnsi="Times New Roman" w:cs="Times New Roman"/>
                <w:lang w:eastAsia="ja-JP"/>
              </w:rPr>
              <w:t>dhe</w:t>
            </w:r>
            <w:proofErr w:type="spellEnd"/>
            <w:r w:rsidR="0031783F"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 w:rsidR="0031783F">
              <w:rPr>
                <w:rFonts w:ascii="Times New Roman" w:hAnsi="Times New Roman" w:cs="Times New Roman"/>
                <w:lang w:eastAsia="ja-JP"/>
              </w:rPr>
              <w:t>Komunës</w:t>
            </w:r>
            <w:proofErr w:type="spellEnd"/>
            <w:r w:rsidR="0031783F"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 w:rsidR="0031783F">
              <w:rPr>
                <w:rFonts w:ascii="Times New Roman" w:hAnsi="Times New Roman" w:cs="Times New Roman"/>
                <w:lang w:eastAsia="ja-JP"/>
              </w:rPr>
              <w:t>së</w:t>
            </w:r>
            <w:proofErr w:type="spellEnd"/>
            <w:r w:rsidR="0031783F"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 w:rsidR="0031783F">
              <w:rPr>
                <w:rFonts w:ascii="Times New Roman" w:hAnsi="Times New Roman" w:cs="Times New Roman"/>
                <w:lang w:eastAsia="ja-JP"/>
              </w:rPr>
              <w:t>Rahovecit</w:t>
            </w:r>
            <w:proofErr w:type="spellEnd"/>
            <w:r w:rsidR="0031783F">
              <w:rPr>
                <w:rFonts w:ascii="Times New Roman" w:hAnsi="Times New Roman" w:cs="Times New Roman"/>
                <w:lang w:eastAsia="ja-JP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për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OJQ-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e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komunës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sonë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Përzgjedhja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dhe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përkrahja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finaciare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e 6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prjekteve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më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mira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OJQ-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ve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cilat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u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dedikohen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rinjëve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fëmijë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me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nevoja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veqanta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dhe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turizmit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në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Komunën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 e </w:t>
            </w:r>
            <w:proofErr w:type="spellStart"/>
            <w:r>
              <w:rPr>
                <w:rFonts w:ascii="Times New Roman" w:hAnsi="Times New Roman" w:cs="Times New Roman"/>
                <w:lang w:eastAsia="ja-JP"/>
              </w:rPr>
              <w:t>Rahovecit</w:t>
            </w:r>
            <w:proofErr w:type="spellEnd"/>
            <w:r>
              <w:rPr>
                <w:rFonts w:ascii="Times New Roman" w:hAnsi="Times New Roman" w:cs="Times New Roman"/>
                <w:lang w:eastAsia="ja-JP"/>
              </w:rPr>
              <w:t xml:space="preserve">. </w:t>
            </w:r>
          </w:p>
          <w:p w:rsidR="0031783F" w:rsidRDefault="0031783F" w:rsidP="00A332B7">
            <w:pPr>
              <w:spacing w:line="360" w:lineRule="auto"/>
              <w:jc w:val="both"/>
              <w:rPr>
                <w:rFonts w:ascii="Times New Roman" w:hAnsi="Times New Roman" w:cs="Times New Roman"/>
                <w:lang w:eastAsia="ja-JP"/>
              </w:rPr>
            </w:pPr>
          </w:p>
          <w:p w:rsidR="004A570C" w:rsidRDefault="004A570C" w:rsidP="00A332B7">
            <w:pPr>
              <w:spacing w:line="360" w:lineRule="auto"/>
              <w:jc w:val="both"/>
              <w:rPr>
                <w:rFonts w:ascii="Times New Roman" w:hAnsi="Times New Roman" w:cs="Times New Roman"/>
                <w:lang w:eastAsia="ja-JP"/>
              </w:rPr>
            </w:pPr>
          </w:p>
          <w:p w:rsidR="004A570C" w:rsidRPr="00A332B7" w:rsidRDefault="004A570C" w:rsidP="00A332B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636DCE" w:rsidRPr="003A12AC" w:rsidRDefault="00636DCE" w:rsidP="00D6333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</w:p>
          <w:p w:rsidR="00636DCE" w:rsidRPr="003A12AC" w:rsidRDefault="00636DCE" w:rsidP="00D6333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</w:p>
          <w:p w:rsidR="00636DCE" w:rsidRPr="003A12AC" w:rsidRDefault="00636DCE" w:rsidP="00D63330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5" w:type="dxa"/>
            <w:shd w:val="clear" w:color="auto" w:fill="EDF0F4" w:themeFill="accent3"/>
          </w:tcPr>
          <w:p w:rsidR="001205A1" w:rsidRPr="003A12AC" w:rsidRDefault="001205A1" w:rsidP="00D633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046A8" w:rsidRPr="003A12AC" w:rsidRDefault="004046A8" w:rsidP="00D63330">
      <w:pPr>
        <w:spacing w:line="360" w:lineRule="auto"/>
        <w:jc w:val="both"/>
        <w:rPr>
          <w:rFonts w:ascii="Times New Roman" w:hAnsi="Times New Roman" w:cs="Times New Roman"/>
        </w:rPr>
      </w:pPr>
    </w:p>
    <w:p w:rsidR="004046A8" w:rsidRPr="003A12AC" w:rsidRDefault="004046A8" w:rsidP="00D63330">
      <w:pPr>
        <w:spacing w:line="360" w:lineRule="auto"/>
        <w:jc w:val="both"/>
        <w:rPr>
          <w:rFonts w:ascii="Times New Roman" w:hAnsi="Times New Roman" w:cs="Times New Roman"/>
        </w:rPr>
      </w:pPr>
    </w:p>
    <w:p w:rsidR="00CA25F3" w:rsidRPr="003A12AC" w:rsidRDefault="00CA25F3" w:rsidP="00D63330">
      <w:pPr>
        <w:spacing w:line="360" w:lineRule="auto"/>
        <w:jc w:val="both"/>
        <w:rPr>
          <w:rFonts w:ascii="Times New Roman" w:hAnsi="Times New Roman" w:cs="Times New Roman"/>
        </w:rPr>
      </w:pPr>
    </w:p>
    <w:p w:rsidR="00CA25F3" w:rsidRPr="003A12AC" w:rsidRDefault="00CA25F3" w:rsidP="00D63330">
      <w:pPr>
        <w:spacing w:line="360" w:lineRule="auto"/>
        <w:jc w:val="both"/>
        <w:rPr>
          <w:rFonts w:ascii="Times New Roman" w:hAnsi="Times New Roman" w:cs="Times New Roman"/>
        </w:rPr>
      </w:pPr>
    </w:p>
    <w:p w:rsidR="00CA25F3" w:rsidRPr="003A12AC" w:rsidRDefault="00CA25F3" w:rsidP="00D63330">
      <w:pPr>
        <w:spacing w:line="360" w:lineRule="auto"/>
        <w:jc w:val="both"/>
        <w:rPr>
          <w:rFonts w:ascii="Times New Roman" w:hAnsi="Times New Roman" w:cs="Times New Roman"/>
        </w:rPr>
      </w:pPr>
      <w:r w:rsidRPr="003A12AC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</w:t>
      </w:r>
      <w:r w:rsidR="00130935" w:rsidRPr="003A12AC">
        <w:rPr>
          <w:rFonts w:ascii="Times New Roman" w:hAnsi="Times New Roman" w:cs="Times New Roman"/>
        </w:rPr>
        <w:t xml:space="preserve">        </w:t>
      </w:r>
      <w:r w:rsidRPr="003A12AC">
        <w:rPr>
          <w:rFonts w:ascii="Times New Roman" w:hAnsi="Times New Roman" w:cs="Times New Roman"/>
        </w:rPr>
        <w:t xml:space="preserve">  </w:t>
      </w:r>
      <w:r w:rsidR="00C50DC3">
        <w:rPr>
          <w:rFonts w:ascii="Times New Roman" w:hAnsi="Times New Roman" w:cs="Times New Roman"/>
        </w:rPr>
        <w:t>Drejtor i DEZHT</w:t>
      </w:r>
      <w:r w:rsidRPr="003A12AC">
        <w:rPr>
          <w:rFonts w:ascii="Times New Roman" w:hAnsi="Times New Roman" w:cs="Times New Roman"/>
        </w:rPr>
        <w:t xml:space="preserve">                                   </w:t>
      </w:r>
      <w:r w:rsidR="00C50DC3">
        <w:rPr>
          <w:rFonts w:ascii="Times New Roman" w:hAnsi="Times New Roman" w:cs="Times New Roman"/>
        </w:rPr>
        <w:t xml:space="preserve">                               </w:t>
      </w:r>
    </w:p>
    <w:p w:rsidR="00CA25F3" w:rsidRPr="003A12AC" w:rsidRDefault="00CA25F3" w:rsidP="00D63330">
      <w:pPr>
        <w:spacing w:line="360" w:lineRule="auto"/>
        <w:jc w:val="both"/>
        <w:rPr>
          <w:rFonts w:ascii="Times New Roman" w:hAnsi="Times New Roman" w:cs="Times New Roman"/>
          <w:b/>
          <w:u w:val="single"/>
        </w:rPr>
      </w:pPr>
      <w:r w:rsidRPr="003A12AC">
        <w:rPr>
          <w:rFonts w:ascii="Times New Roman" w:hAnsi="Times New Roman" w:cs="Times New Roman"/>
        </w:rPr>
        <w:t xml:space="preserve">                                                                                            </w:t>
      </w:r>
      <w:r w:rsidR="00C50DC3">
        <w:rPr>
          <w:rFonts w:ascii="Times New Roman" w:hAnsi="Times New Roman" w:cs="Times New Roman"/>
        </w:rPr>
        <w:t xml:space="preserve">                            </w:t>
      </w:r>
      <w:r w:rsidRPr="003A12AC">
        <w:rPr>
          <w:rFonts w:ascii="Times New Roman" w:hAnsi="Times New Roman" w:cs="Times New Roman"/>
        </w:rPr>
        <w:t xml:space="preserve">  ______________________                                                                                                                                                  </w:t>
      </w:r>
    </w:p>
    <w:p w:rsidR="00CA25F3" w:rsidRPr="003A12AC" w:rsidRDefault="00CA25F3" w:rsidP="00D63330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3A12AC">
        <w:rPr>
          <w:rFonts w:ascii="Times New Roman" w:hAnsi="Times New Roman" w:cs="Times New Roman"/>
          <w:b/>
        </w:rPr>
        <w:t xml:space="preserve">                                                                                            </w:t>
      </w:r>
      <w:r w:rsidR="00130935" w:rsidRPr="003A12AC">
        <w:rPr>
          <w:rFonts w:ascii="Times New Roman" w:hAnsi="Times New Roman" w:cs="Times New Roman"/>
          <w:b/>
        </w:rPr>
        <w:t xml:space="preserve">                </w:t>
      </w:r>
      <w:r w:rsidR="00C50DC3">
        <w:rPr>
          <w:rFonts w:ascii="Times New Roman" w:hAnsi="Times New Roman" w:cs="Times New Roman"/>
          <w:b/>
        </w:rPr>
        <w:t xml:space="preserve">               </w:t>
      </w:r>
      <w:r w:rsidR="00130935" w:rsidRPr="003A12AC">
        <w:rPr>
          <w:rFonts w:ascii="Times New Roman" w:hAnsi="Times New Roman" w:cs="Times New Roman"/>
          <w:b/>
        </w:rPr>
        <w:t xml:space="preserve">  </w:t>
      </w:r>
      <w:r w:rsidR="00C50DC3">
        <w:rPr>
          <w:rFonts w:ascii="Times New Roman" w:hAnsi="Times New Roman" w:cs="Times New Roman"/>
          <w:b/>
        </w:rPr>
        <w:t xml:space="preserve">  </w:t>
      </w:r>
      <w:r w:rsidR="00130935" w:rsidRPr="003A12AC">
        <w:rPr>
          <w:rFonts w:ascii="Times New Roman" w:hAnsi="Times New Roman" w:cs="Times New Roman"/>
          <w:b/>
        </w:rPr>
        <w:t>Erhan Morina</w:t>
      </w:r>
      <w:r w:rsidRPr="003A12AC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</w:t>
      </w:r>
    </w:p>
    <w:p w:rsidR="00CA25F3" w:rsidRPr="009D2C0F" w:rsidRDefault="00CA25F3" w:rsidP="00D63330">
      <w:pPr>
        <w:spacing w:line="360" w:lineRule="auto"/>
        <w:rPr>
          <w:rFonts w:ascii="Calibri" w:hAnsi="Calibri" w:cs="Calibri"/>
        </w:rPr>
      </w:pPr>
    </w:p>
    <w:sectPr w:rsidR="00CA25F3" w:rsidRPr="009D2C0F" w:rsidSect="00723A8B">
      <w:footerReference w:type="even" r:id="rId29"/>
      <w:footerReference w:type="default" r:id="rId30"/>
      <w:pgSz w:w="11906" w:h="16838" w:code="9"/>
      <w:pgMar w:top="720" w:right="720" w:bottom="1080" w:left="720" w:header="1008" w:footer="432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0216" w:rsidRDefault="00560216" w:rsidP="001205A1">
      <w:r>
        <w:separator/>
      </w:r>
    </w:p>
  </w:endnote>
  <w:endnote w:type="continuationSeparator" w:id="0">
    <w:p w:rsidR="00560216" w:rsidRDefault="00560216" w:rsidP="00120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69788469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31783F" w:rsidRDefault="0031783F" w:rsidP="001563B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:rsidR="0031783F" w:rsidRDefault="0031783F" w:rsidP="001205A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7920"/>
      <w:gridCol w:w="2546"/>
    </w:tblGrid>
    <w:tr w:rsidR="0031783F" w:rsidTr="00F82001">
      <w:trPr>
        <w:trHeight w:hRule="exact" w:val="115"/>
      </w:trPr>
      <w:tc>
        <w:tcPr>
          <w:tcW w:w="7920" w:type="dxa"/>
          <w:shd w:val="clear" w:color="auto" w:fill="123869" w:themeFill="accent1"/>
          <w:tcMar>
            <w:top w:w="0" w:type="dxa"/>
            <w:bottom w:w="0" w:type="dxa"/>
          </w:tcMar>
        </w:tcPr>
        <w:p w:rsidR="0031783F" w:rsidRDefault="0031783F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2546" w:type="dxa"/>
          <w:shd w:val="clear" w:color="auto" w:fill="123869" w:themeFill="accent1"/>
          <w:tcMar>
            <w:top w:w="0" w:type="dxa"/>
            <w:bottom w:w="0" w:type="dxa"/>
          </w:tcMar>
        </w:tcPr>
        <w:p w:rsidR="0031783F" w:rsidRDefault="0031783F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31783F" w:rsidTr="00F82001">
      <w:tc>
        <w:tcPr>
          <w:tcW w:w="7920" w:type="dxa"/>
          <w:shd w:val="clear" w:color="auto" w:fill="auto"/>
          <w:vAlign w:val="center"/>
        </w:tcPr>
        <w:p w:rsidR="0031783F" w:rsidRDefault="0031783F" w:rsidP="006053E0">
          <w:pPr>
            <w:pStyle w:val="Footer"/>
            <w:tabs>
              <w:tab w:val="clear" w:pos="4680"/>
              <w:tab w:val="clear" w:pos="9360"/>
            </w:tabs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t>Drejtoria pËr Ekonomi, zhvillim dhe turizËm</w:t>
          </w:r>
        </w:p>
      </w:tc>
      <w:tc>
        <w:tcPr>
          <w:tcW w:w="2546" w:type="dxa"/>
          <w:shd w:val="clear" w:color="auto" w:fill="auto"/>
          <w:vAlign w:val="center"/>
        </w:tcPr>
        <w:p w:rsidR="0031783F" w:rsidRDefault="0031783F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C75C20">
            <w:rPr>
              <w:caps/>
              <w:noProof/>
              <w:color w:val="808080" w:themeColor="background1" w:themeShade="80"/>
              <w:sz w:val="18"/>
              <w:szCs w:val="18"/>
            </w:rPr>
            <w:t>9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31783F" w:rsidRDefault="003178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0216" w:rsidRDefault="00560216" w:rsidP="001205A1">
      <w:r>
        <w:separator/>
      </w:r>
    </w:p>
  </w:footnote>
  <w:footnote w:type="continuationSeparator" w:id="0">
    <w:p w:rsidR="00560216" w:rsidRDefault="00560216" w:rsidP="001205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89D"/>
      </v:shape>
    </w:pict>
  </w:numPicBullet>
  <w:abstractNum w:abstractNumId="0" w15:restartNumberingAfterBreak="0">
    <w:nsid w:val="040D0B49"/>
    <w:multiLevelType w:val="hybridMultilevel"/>
    <w:tmpl w:val="429E1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B0339"/>
    <w:multiLevelType w:val="hybridMultilevel"/>
    <w:tmpl w:val="97DE8A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A73BB"/>
    <w:multiLevelType w:val="hybridMultilevel"/>
    <w:tmpl w:val="4D9A5BEA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E60C7E"/>
    <w:multiLevelType w:val="hybridMultilevel"/>
    <w:tmpl w:val="2192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305A28"/>
    <w:multiLevelType w:val="hybridMultilevel"/>
    <w:tmpl w:val="DB96A77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3216DC2"/>
    <w:multiLevelType w:val="hybridMultilevel"/>
    <w:tmpl w:val="1C741704"/>
    <w:lvl w:ilvl="0" w:tplc="54CA420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46221E"/>
    <w:multiLevelType w:val="hybridMultilevel"/>
    <w:tmpl w:val="5B24CA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7F31E9"/>
    <w:multiLevelType w:val="multilevel"/>
    <w:tmpl w:val="DA822BC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upperRoman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85B5C12"/>
    <w:multiLevelType w:val="hybridMultilevel"/>
    <w:tmpl w:val="9E9C6862"/>
    <w:lvl w:ilvl="0" w:tplc="450A06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A495B45"/>
    <w:multiLevelType w:val="hybridMultilevel"/>
    <w:tmpl w:val="8BD4D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831EE3"/>
    <w:multiLevelType w:val="hybridMultilevel"/>
    <w:tmpl w:val="3D262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3471C6"/>
    <w:multiLevelType w:val="hybridMultilevel"/>
    <w:tmpl w:val="6BA4D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A6472D"/>
    <w:multiLevelType w:val="hybridMultilevel"/>
    <w:tmpl w:val="98CA2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C33013"/>
    <w:multiLevelType w:val="hybridMultilevel"/>
    <w:tmpl w:val="86ACFA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950A45"/>
    <w:multiLevelType w:val="hybridMultilevel"/>
    <w:tmpl w:val="72ACB93A"/>
    <w:lvl w:ilvl="0" w:tplc="314443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9493ACE"/>
    <w:multiLevelType w:val="hybridMultilevel"/>
    <w:tmpl w:val="5AAE534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9C62C1"/>
    <w:multiLevelType w:val="multilevel"/>
    <w:tmpl w:val="A80203B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upperRoman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F69429E"/>
    <w:multiLevelType w:val="hybridMultilevel"/>
    <w:tmpl w:val="4C0E30DE"/>
    <w:lvl w:ilvl="0" w:tplc="314443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ADC672C"/>
    <w:multiLevelType w:val="multilevel"/>
    <w:tmpl w:val="96C212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upperRoman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60E7BE7"/>
    <w:multiLevelType w:val="multilevel"/>
    <w:tmpl w:val="45F0733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upperRoman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DA817B6"/>
    <w:multiLevelType w:val="hybridMultilevel"/>
    <w:tmpl w:val="D1E62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282DD4"/>
    <w:multiLevelType w:val="hybridMultilevel"/>
    <w:tmpl w:val="D84ED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20"/>
  </w:num>
  <w:num w:numId="4">
    <w:abstractNumId w:val="3"/>
  </w:num>
  <w:num w:numId="5">
    <w:abstractNumId w:val="10"/>
  </w:num>
  <w:num w:numId="6">
    <w:abstractNumId w:val="15"/>
  </w:num>
  <w:num w:numId="7">
    <w:abstractNumId w:val="21"/>
  </w:num>
  <w:num w:numId="8">
    <w:abstractNumId w:val="4"/>
  </w:num>
  <w:num w:numId="9">
    <w:abstractNumId w:val="7"/>
  </w:num>
  <w:num w:numId="10">
    <w:abstractNumId w:val="1"/>
  </w:num>
  <w:num w:numId="11">
    <w:abstractNumId w:val="19"/>
  </w:num>
  <w:num w:numId="12">
    <w:abstractNumId w:val="16"/>
  </w:num>
  <w:num w:numId="13">
    <w:abstractNumId w:val="18"/>
  </w:num>
  <w:num w:numId="14">
    <w:abstractNumId w:val="11"/>
  </w:num>
  <w:num w:numId="15">
    <w:abstractNumId w:val="6"/>
  </w:num>
  <w:num w:numId="16">
    <w:abstractNumId w:val="13"/>
  </w:num>
  <w:num w:numId="17">
    <w:abstractNumId w:val="8"/>
  </w:num>
  <w:num w:numId="18">
    <w:abstractNumId w:val="17"/>
  </w:num>
  <w:num w:numId="19">
    <w:abstractNumId w:val="14"/>
  </w:num>
  <w:num w:numId="20">
    <w:abstractNumId w:val="12"/>
  </w:num>
  <w:num w:numId="21">
    <w:abstractNumId w:val="9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0A4"/>
    <w:rsid w:val="00006C5A"/>
    <w:rsid w:val="00011AFA"/>
    <w:rsid w:val="000512BF"/>
    <w:rsid w:val="000670E0"/>
    <w:rsid w:val="00067BCB"/>
    <w:rsid w:val="00075C96"/>
    <w:rsid w:val="000870C5"/>
    <w:rsid w:val="000B09E7"/>
    <w:rsid w:val="000C35D9"/>
    <w:rsid w:val="000C4ED1"/>
    <w:rsid w:val="000F668B"/>
    <w:rsid w:val="000F7002"/>
    <w:rsid w:val="00101176"/>
    <w:rsid w:val="00103B67"/>
    <w:rsid w:val="0011233F"/>
    <w:rsid w:val="001126A2"/>
    <w:rsid w:val="001205A1"/>
    <w:rsid w:val="00130935"/>
    <w:rsid w:val="001563B5"/>
    <w:rsid w:val="00156BEE"/>
    <w:rsid w:val="00157C2B"/>
    <w:rsid w:val="00165893"/>
    <w:rsid w:val="001658B3"/>
    <w:rsid w:val="00171EE4"/>
    <w:rsid w:val="001A3192"/>
    <w:rsid w:val="001C0DDB"/>
    <w:rsid w:val="001C1B5C"/>
    <w:rsid w:val="001D787D"/>
    <w:rsid w:val="001E54AE"/>
    <w:rsid w:val="002030A3"/>
    <w:rsid w:val="00206FD4"/>
    <w:rsid w:val="00207CEC"/>
    <w:rsid w:val="00212BDF"/>
    <w:rsid w:val="00227614"/>
    <w:rsid w:val="00242BA2"/>
    <w:rsid w:val="002620C4"/>
    <w:rsid w:val="00272B79"/>
    <w:rsid w:val="002877E8"/>
    <w:rsid w:val="002E7C4E"/>
    <w:rsid w:val="002F178F"/>
    <w:rsid w:val="002F2060"/>
    <w:rsid w:val="002F4B24"/>
    <w:rsid w:val="00304D64"/>
    <w:rsid w:val="0030732E"/>
    <w:rsid w:val="0031055C"/>
    <w:rsid w:val="00317598"/>
    <w:rsid w:val="0031783F"/>
    <w:rsid w:val="00330C19"/>
    <w:rsid w:val="003512A3"/>
    <w:rsid w:val="003524A5"/>
    <w:rsid w:val="00363D87"/>
    <w:rsid w:val="00371EE1"/>
    <w:rsid w:val="00376B77"/>
    <w:rsid w:val="00383A26"/>
    <w:rsid w:val="00391F8E"/>
    <w:rsid w:val="003A07AB"/>
    <w:rsid w:val="003A12AC"/>
    <w:rsid w:val="003A2AB1"/>
    <w:rsid w:val="003A6249"/>
    <w:rsid w:val="003A6EA3"/>
    <w:rsid w:val="003A792A"/>
    <w:rsid w:val="003A798E"/>
    <w:rsid w:val="003B71BA"/>
    <w:rsid w:val="003C442C"/>
    <w:rsid w:val="003D0F87"/>
    <w:rsid w:val="003D6097"/>
    <w:rsid w:val="003E1FE9"/>
    <w:rsid w:val="003E54CB"/>
    <w:rsid w:val="003F70F7"/>
    <w:rsid w:val="004046A8"/>
    <w:rsid w:val="00410902"/>
    <w:rsid w:val="004165FC"/>
    <w:rsid w:val="00425A99"/>
    <w:rsid w:val="00431952"/>
    <w:rsid w:val="0044602C"/>
    <w:rsid w:val="004515E5"/>
    <w:rsid w:val="004617C0"/>
    <w:rsid w:val="00472CE5"/>
    <w:rsid w:val="00491105"/>
    <w:rsid w:val="004A1697"/>
    <w:rsid w:val="004A3F1F"/>
    <w:rsid w:val="004A570C"/>
    <w:rsid w:val="004A6AD2"/>
    <w:rsid w:val="004E2D97"/>
    <w:rsid w:val="00512160"/>
    <w:rsid w:val="0054292A"/>
    <w:rsid w:val="00560216"/>
    <w:rsid w:val="00573495"/>
    <w:rsid w:val="00576C8E"/>
    <w:rsid w:val="005D0FBC"/>
    <w:rsid w:val="005D4754"/>
    <w:rsid w:val="005D7ABD"/>
    <w:rsid w:val="005E6B25"/>
    <w:rsid w:val="005F4F46"/>
    <w:rsid w:val="005F7C0E"/>
    <w:rsid w:val="00601726"/>
    <w:rsid w:val="006023B8"/>
    <w:rsid w:val="006053E0"/>
    <w:rsid w:val="006252FB"/>
    <w:rsid w:val="006341D0"/>
    <w:rsid w:val="00636DCE"/>
    <w:rsid w:val="006435C0"/>
    <w:rsid w:val="00646E64"/>
    <w:rsid w:val="0064726D"/>
    <w:rsid w:val="00651FA4"/>
    <w:rsid w:val="00661C64"/>
    <w:rsid w:val="006740A4"/>
    <w:rsid w:val="0067632B"/>
    <w:rsid w:val="00677857"/>
    <w:rsid w:val="00682420"/>
    <w:rsid w:val="00696126"/>
    <w:rsid w:val="006A5B38"/>
    <w:rsid w:val="006C60E6"/>
    <w:rsid w:val="006E149A"/>
    <w:rsid w:val="006E7F8D"/>
    <w:rsid w:val="00705B38"/>
    <w:rsid w:val="00716C2E"/>
    <w:rsid w:val="00723A8B"/>
    <w:rsid w:val="0074551D"/>
    <w:rsid w:val="0076707B"/>
    <w:rsid w:val="0077015D"/>
    <w:rsid w:val="007A3E32"/>
    <w:rsid w:val="007A7817"/>
    <w:rsid w:val="007B0740"/>
    <w:rsid w:val="007C1BAB"/>
    <w:rsid w:val="007C36E3"/>
    <w:rsid w:val="007E3A81"/>
    <w:rsid w:val="007F39A4"/>
    <w:rsid w:val="007F4C5E"/>
    <w:rsid w:val="007F5CF9"/>
    <w:rsid w:val="00826D9A"/>
    <w:rsid w:val="0082795A"/>
    <w:rsid w:val="008418C1"/>
    <w:rsid w:val="00847D57"/>
    <w:rsid w:val="008510F5"/>
    <w:rsid w:val="00863645"/>
    <w:rsid w:val="0086648B"/>
    <w:rsid w:val="00874C84"/>
    <w:rsid w:val="008831C0"/>
    <w:rsid w:val="00894C05"/>
    <w:rsid w:val="008A193D"/>
    <w:rsid w:val="008B51BA"/>
    <w:rsid w:val="008D63DB"/>
    <w:rsid w:val="008E016D"/>
    <w:rsid w:val="008E639E"/>
    <w:rsid w:val="008F01CA"/>
    <w:rsid w:val="008F197C"/>
    <w:rsid w:val="008F42A0"/>
    <w:rsid w:val="00901359"/>
    <w:rsid w:val="009020FD"/>
    <w:rsid w:val="00912230"/>
    <w:rsid w:val="0091476D"/>
    <w:rsid w:val="00936A1F"/>
    <w:rsid w:val="009509AE"/>
    <w:rsid w:val="00977A94"/>
    <w:rsid w:val="00991C75"/>
    <w:rsid w:val="009A47CD"/>
    <w:rsid w:val="009D2C0F"/>
    <w:rsid w:val="009F56DA"/>
    <w:rsid w:val="00A00777"/>
    <w:rsid w:val="00A0502C"/>
    <w:rsid w:val="00A052FC"/>
    <w:rsid w:val="00A13FE8"/>
    <w:rsid w:val="00A1512B"/>
    <w:rsid w:val="00A1577E"/>
    <w:rsid w:val="00A15B02"/>
    <w:rsid w:val="00A15CF7"/>
    <w:rsid w:val="00A24793"/>
    <w:rsid w:val="00A332B7"/>
    <w:rsid w:val="00A445A2"/>
    <w:rsid w:val="00A45FD0"/>
    <w:rsid w:val="00A516D9"/>
    <w:rsid w:val="00A55E8A"/>
    <w:rsid w:val="00A81248"/>
    <w:rsid w:val="00A90967"/>
    <w:rsid w:val="00A952AB"/>
    <w:rsid w:val="00AA190B"/>
    <w:rsid w:val="00AC074F"/>
    <w:rsid w:val="00AC122B"/>
    <w:rsid w:val="00AE4C7A"/>
    <w:rsid w:val="00AE5F38"/>
    <w:rsid w:val="00B10D8A"/>
    <w:rsid w:val="00B17218"/>
    <w:rsid w:val="00B24736"/>
    <w:rsid w:val="00B60457"/>
    <w:rsid w:val="00B7335C"/>
    <w:rsid w:val="00B74CEC"/>
    <w:rsid w:val="00B80463"/>
    <w:rsid w:val="00B91FB4"/>
    <w:rsid w:val="00B95051"/>
    <w:rsid w:val="00BB79D5"/>
    <w:rsid w:val="00BC184C"/>
    <w:rsid w:val="00BE1A10"/>
    <w:rsid w:val="00C277F8"/>
    <w:rsid w:val="00C30844"/>
    <w:rsid w:val="00C50D55"/>
    <w:rsid w:val="00C50DC3"/>
    <w:rsid w:val="00C52FC8"/>
    <w:rsid w:val="00C623F2"/>
    <w:rsid w:val="00C652BE"/>
    <w:rsid w:val="00C66528"/>
    <w:rsid w:val="00C75C20"/>
    <w:rsid w:val="00C82285"/>
    <w:rsid w:val="00C8240B"/>
    <w:rsid w:val="00C87F64"/>
    <w:rsid w:val="00C915F0"/>
    <w:rsid w:val="00C923A7"/>
    <w:rsid w:val="00C94143"/>
    <w:rsid w:val="00C94F00"/>
    <w:rsid w:val="00CA25F3"/>
    <w:rsid w:val="00CA54CC"/>
    <w:rsid w:val="00CB7BE5"/>
    <w:rsid w:val="00CC5ADC"/>
    <w:rsid w:val="00CE126A"/>
    <w:rsid w:val="00D25CF5"/>
    <w:rsid w:val="00D33A41"/>
    <w:rsid w:val="00D40D69"/>
    <w:rsid w:val="00D43547"/>
    <w:rsid w:val="00D555A3"/>
    <w:rsid w:val="00D63330"/>
    <w:rsid w:val="00D721C6"/>
    <w:rsid w:val="00D83131"/>
    <w:rsid w:val="00D84D3A"/>
    <w:rsid w:val="00DB0767"/>
    <w:rsid w:val="00DE4C91"/>
    <w:rsid w:val="00E10B20"/>
    <w:rsid w:val="00E2787C"/>
    <w:rsid w:val="00E31395"/>
    <w:rsid w:val="00E57BEF"/>
    <w:rsid w:val="00E6152E"/>
    <w:rsid w:val="00E62519"/>
    <w:rsid w:val="00E645EC"/>
    <w:rsid w:val="00E8152B"/>
    <w:rsid w:val="00E92995"/>
    <w:rsid w:val="00EA4845"/>
    <w:rsid w:val="00EB4220"/>
    <w:rsid w:val="00EB6DFD"/>
    <w:rsid w:val="00EE262E"/>
    <w:rsid w:val="00F13D35"/>
    <w:rsid w:val="00F42B21"/>
    <w:rsid w:val="00F44209"/>
    <w:rsid w:val="00F45662"/>
    <w:rsid w:val="00F50DA1"/>
    <w:rsid w:val="00F67EEE"/>
    <w:rsid w:val="00F82001"/>
    <w:rsid w:val="00F93577"/>
    <w:rsid w:val="00FA23D9"/>
    <w:rsid w:val="00FB6368"/>
    <w:rsid w:val="00FB65B8"/>
    <w:rsid w:val="00FC49AE"/>
    <w:rsid w:val="00FD2FC3"/>
    <w:rsid w:val="00FE4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9FF5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MS Mincho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6"/>
    <w:qFormat/>
    <w:rsid w:val="00FC49AE"/>
  </w:style>
  <w:style w:type="paragraph" w:styleId="Heading1">
    <w:name w:val="heading 1"/>
    <w:basedOn w:val="Normal"/>
    <w:next w:val="Normal"/>
    <w:link w:val="Heading1Char"/>
    <w:qFormat/>
    <w:rsid w:val="00C6652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123869" w:themeColor="accent1"/>
      <w:sz w:val="80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C66528"/>
    <w:pPr>
      <w:keepNext/>
      <w:keepLines/>
      <w:outlineLvl w:val="1"/>
    </w:pPr>
    <w:rPr>
      <w:rFonts w:eastAsiaTheme="majorEastAsia" w:cstheme="majorBidi"/>
      <w:i/>
      <w:color w:val="00C1C7" w:themeColor="accent2"/>
      <w:sz w:val="42"/>
      <w:szCs w:val="26"/>
    </w:rPr>
  </w:style>
  <w:style w:type="paragraph" w:styleId="Heading3">
    <w:name w:val="heading 3"/>
    <w:basedOn w:val="Normal"/>
    <w:next w:val="Normal"/>
    <w:link w:val="Heading3Char"/>
    <w:uiPriority w:val="2"/>
    <w:qFormat/>
    <w:rsid w:val="00C66528"/>
    <w:pPr>
      <w:keepNext/>
      <w:keepLines/>
      <w:outlineLvl w:val="2"/>
    </w:pPr>
    <w:rPr>
      <w:rFonts w:asciiTheme="majorHAnsi" w:eastAsiaTheme="majorEastAsia" w:hAnsiTheme="majorHAnsi" w:cstheme="majorBidi"/>
      <w:b/>
      <w:color w:val="123869" w:themeColor="accent1"/>
      <w:sz w:val="36"/>
    </w:rPr>
  </w:style>
  <w:style w:type="paragraph" w:styleId="Heading4">
    <w:name w:val="heading 4"/>
    <w:basedOn w:val="Normal"/>
    <w:next w:val="Normal"/>
    <w:link w:val="Heading4Char"/>
    <w:uiPriority w:val="3"/>
    <w:qFormat/>
    <w:rsid w:val="00C66528"/>
    <w:pPr>
      <w:keepNext/>
      <w:keepLines/>
      <w:outlineLvl w:val="3"/>
    </w:pPr>
    <w:rPr>
      <w:rFonts w:eastAsiaTheme="majorEastAsia" w:cstheme="majorBidi"/>
      <w:i/>
      <w:iCs/>
      <w:color w:val="000000" w:themeColor="text1"/>
      <w:sz w:val="32"/>
    </w:rPr>
  </w:style>
  <w:style w:type="paragraph" w:styleId="Heading5">
    <w:name w:val="heading 5"/>
    <w:basedOn w:val="Normal"/>
    <w:next w:val="Normal"/>
    <w:link w:val="Heading5Char"/>
    <w:uiPriority w:val="4"/>
    <w:qFormat/>
    <w:rsid w:val="00C66528"/>
    <w:pPr>
      <w:keepNext/>
      <w:keepLines/>
      <w:spacing w:line="192" w:lineRule="auto"/>
      <w:outlineLvl w:val="4"/>
    </w:pPr>
    <w:rPr>
      <w:rFonts w:asciiTheme="majorHAnsi" w:eastAsiaTheme="majorEastAsia" w:hAnsiTheme="majorHAnsi" w:cstheme="majorBidi"/>
      <w:b/>
      <w:color w:val="123869" w:themeColor="accent1"/>
      <w:sz w:val="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2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A8124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528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C66528"/>
    <w:rPr>
      <w:rFonts w:asciiTheme="majorHAnsi" w:eastAsiaTheme="majorEastAsia" w:hAnsiTheme="majorHAnsi" w:cstheme="majorBidi"/>
      <w:b/>
      <w:color w:val="123869" w:themeColor="accent1"/>
      <w:sz w:val="80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C66528"/>
    <w:rPr>
      <w:rFonts w:eastAsiaTheme="majorEastAsia" w:cstheme="majorBidi"/>
      <w:i/>
      <w:color w:val="00C1C7" w:themeColor="accent2"/>
      <w:sz w:val="42"/>
      <w:szCs w:val="26"/>
    </w:rPr>
  </w:style>
  <w:style w:type="paragraph" w:customStyle="1" w:styleId="GraphicAnchor">
    <w:name w:val="Graphic Anchor"/>
    <w:basedOn w:val="Normal"/>
    <w:uiPriority w:val="7"/>
    <w:qFormat/>
    <w:rsid w:val="00A81248"/>
    <w:rPr>
      <w:sz w:val="10"/>
    </w:rPr>
  </w:style>
  <w:style w:type="character" w:customStyle="1" w:styleId="Heading3Char">
    <w:name w:val="Heading 3 Char"/>
    <w:basedOn w:val="DefaultParagraphFont"/>
    <w:link w:val="Heading3"/>
    <w:uiPriority w:val="2"/>
    <w:rsid w:val="00C66528"/>
    <w:rPr>
      <w:rFonts w:asciiTheme="majorHAnsi" w:eastAsiaTheme="majorEastAsia" w:hAnsiTheme="majorHAnsi" w:cstheme="majorBidi"/>
      <w:b/>
      <w:color w:val="123869" w:themeColor="accent1"/>
      <w:sz w:val="36"/>
    </w:rPr>
  </w:style>
  <w:style w:type="character" w:customStyle="1" w:styleId="Heading4Char">
    <w:name w:val="Heading 4 Char"/>
    <w:basedOn w:val="DefaultParagraphFont"/>
    <w:link w:val="Heading4"/>
    <w:uiPriority w:val="3"/>
    <w:rsid w:val="00C66528"/>
    <w:rPr>
      <w:rFonts w:eastAsiaTheme="majorEastAsia" w:cstheme="majorBidi"/>
      <w:i/>
      <w:iCs/>
      <w:color w:val="000000" w:themeColor="text1"/>
      <w:sz w:val="32"/>
    </w:rPr>
  </w:style>
  <w:style w:type="paragraph" w:customStyle="1" w:styleId="Text">
    <w:name w:val="Text"/>
    <w:basedOn w:val="Normal"/>
    <w:uiPriority w:val="5"/>
    <w:qFormat/>
    <w:rsid w:val="00C66528"/>
    <w:rPr>
      <w:i/>
      <w:color w:val="000000" w:themeColor="text1"/>
      <w:sz w:val="28"/>
    </w:rPr>
  </w:style>
  <w:style w:type="paragraph" w:styleId="Header">
    <w:name w:val="header"/>
    <w:basedOn w:val="Normal"/>
    <w:link w:val="HeaderChar"/>
    <w:uiPriority w:val="99"/>
    <w:rsid w:val="00C665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6528"/>
  </w:style>
  <w:style w:type="paragraph" w:styleId="Footer">
    <w:name w:val="footer"/>
    <w:basedOn w:val="Normal"/>
    <w:link w:val="FooterChar"/>
    <w:uiPriority w:val="99"/>
    <w:rsid w:val="00FC49AE"/>
    <w:pPr>
      <w:tabs>
        <w:tab w:val="center" w:pos="4680"/>
        <w:tab w:val="right" w:pos="9360"/>
      </w:tabs>
    </w:pPr>
    <w:rPr>
      <w:rFonts w:asciiTheme="majorHAnsi" w:hAnsiTheme="majorHAnsi"/>
      <w:b/>
      <w:color w:val="A6A6A6" w:themeColor="background1" w:themeShade="A6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C49AE"/>
    <w:rPr>
      <w:rFonts w:asciiTheme="majorHAnsi" w:hAnsiTheme="majorHAnsi"/>
      <w:b/>
      <w:color w:val="A6A6A6" w:themeColor="background1" w:themeShade="A6"/>
      <w:sz w:val="20"/>
    </w:rPr>
  </w:style>
  <w:style w:type="character" w:styleId="PageNumber">
    <w:name w:val="page number"/>
    <w:basedOn w:val="DefaultParagraphFont"/>
    <w:uiPriority w:val="99"/>
    <w:semiHidden/>
    <w:rsid w:val="001205A1"/>
  </w:style>
  <w:style w:type="character" w:customStyle="1" w:styleId="Heading5Char">
    <w:name w:val="Heading 5 Char"/>
    <w:basedOn w:val="DefaultParagraphFont"/>
    <w:link w:val="Heading5"/>
    <w:uiPriority w:val="4"/>
    <w:rsid w:val="00C66528"/>
    <w:rPr>
      <w:rFonts w:asciiTheme="majorHAnsi" w:eastAsiaTheme="majorEastAsia" w:hAnsiTheme="majorHAnsi" w:cstheme="majorBidi"/>
      <w:b/>
      <w:color w:val="123869" w:themeColor="accent1"/>
      <w:sz w:val="76"/>
    </w:rPr>
  </w:style>
  <w:style w:type="character" w:styleId="PlaceholderText">
    <w:name w:val="Placeholder Text"/>
    <w:basedOn w:val="DefaultParagraphFont"/>
    <w:uiPriority w:val="99"/>
    <w:semiHidden/>
    <w:rsid w:val="00C66528"/>
    <w:rPr>
      <w:color w:val="808080"/>
    </w:rPr>
  </w:style>
  <w:style w:type="character" w:styleId="Emphasis">
    <w:name w:val="Emphasis"/>
    <w:basedOn w:val="DefaultParagraphFont"/>
    <w:uiPriority w:val="20"/>
    <w:qFormat/>
    <w:rsid w:val="00FC49AE"/>
    <w:rPr>
      <w:i w:val="0"/>
      <w:iCs/>
      <w:color w:val="00C1C7" w:themeColor="accent2"/>
    </w:rPr>
  </w:style>
  <w:style w:type="paragraph" w:styleId="Quote">
    <w:name w:val="Quote"/>
    <w:basedOn w:val="Normal"/>
    <w:next w:val="Normal"/>
    <w:link w:val="QuoteChar"/>
    <w:uiPriority w:val="29"/>
    <w:qFormat/>
    <w:rsid w:val="00FC49AE"/>
    <w:pPr>
      <w:spacing w:line="192" w:lineRule="auto"/>
      <w:jc w:val="center"/>
    </w:pPr>
    <w:rPr>
      <w:rFonts w:asciiTheme="majorHAnsi" w:hAnsiTheme="majorHAnsi"/>
      <w:iCs/>
      <w:color w:val="123869" w:themeColor="accent1"/>
      <w:sz w:val="76"/>
    </w:rPr>
  </w:style>
  <w:style w:type="character" w:customStyle="1" w:styleId="QuoteChar">
    <w:name w:val="Quote Char"/>
    <w:basedOn w:val="DefaultParagraphFont"/>
    <w:link w:val="Quote"/>
    <w:uiPriority w:val="29"/>
    <w:rsid w:val="00FC49AE"/>
    <w:rPr>
      <w:rFonts w:asciiTheme="majorHAnsi" w:hAnsiTheme="majorHAnsi"/>
      <w:iCs/>
      <w:color w:val="123869" w:themeColor="accent1"/>
      <w:sz w:val="76"/>
    </w:rPr>
  </w:style>
  <w:style w:type="paragraph" w:styleId="ListParagraph">
    <w:name w:val="List Paragraph"/>
    <w:basedOn w:val="Normal"/>
    <w:uiPriority w:val="34"/>
    <w:qFormat/>
    <w:rsid w:val="00847D57"/>
    <w:pPr>
      <w:spacing w:before="120" w:after="120" w:line="276" w:lineRule="auto"/>
      <w:ind w:left="720"/>
      <w:contextualSpacing/>
    </w:pPr>
    <w:rPr>
      <w:rFonts w:eastAsiaTheme="minorEastAsia"/>
      <w:sz w:val="22"/>
      <w:szCs w:val="22"/>
      <w:lang w:val="sq-AL"/>
    </w:rPr>
  </w:style>
  <w:style w:type="table" w:customStyle="1" w:styleId="GridTable6Colorful1">
    <w:name w:val="Grid Table 6 Colorful1"/>
    <w:basedOn w:val="TableNormal"/>
    <w:uiPriority w:val="51"/>
    <w:rsid w:val="005D7ABD"/>
    <w:rPr>
      <w:rFonts w:eastAsiaTheme="minorEastAsia"/>
      <w:color w:val="000000" w:themeColor="text1"/>
      <w:sz w:val="22"/>
      <w:szCs w:val="22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Spacing">
    <w:name w:val="No Spacing"/>
    <w:link w:val="NoSpacingChar"/>
    <w:uiPriority w:val="1"/>
    <w:qFormat/>
    <w:rsid w:val="00723A8B"/>
    <w:rPr>
      <w:rFonts w:eastAsiaTheme="minorEastAsia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723A8B"/>
    <w:rPr>
      <w:rFonts w:eastAsiaTheme="minorEastAsia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3524A5"/>
    <w:pPr>
      <w:spacing w:line="259" w:lineRule="auto"/>
      <w:outlineLvl w:val="9"/>
    </w:pPr>
    <w:rPr>
      <w:b w:val="0"/>
      <w:color w:val="0D294E" w:themeColor="accent1" w:themeShade="BF"/>
      <w:sz w:val="32"/>
    </w:rPr>
  </w:style>
  <w:style w:type="paragraph" w:styleId="TOC2">
    <w:name w:val="toc 2"/>
    <w:basedOn w:val="Normal"/>
    <w:next w:val="Normal"/>
    <w:autoRedefine/>
    <w:uiPriority w:val="39"/>
    <w:rsid w:val="003524A5"/>
    <w:pPr>
      <w:spacing w:after="100"/>
      <w:ind w:left="240"/>
    </w:pPr>
  </w:style>
  <w:style w:type="paragraph" w:styleId="TOC1">
    <w:name w:val="toc 1"/>
    <w:basedOn w:val="Normal"/>
    <w:next w:val="Normal"/>
    <w:autoRedefine/>
    <w:uiPriority w:val="39"/>
    <w:rsid w:val="003524A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524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oleObject" Target="embeddings/oleObject4.bin"/><Relationship Id="rId26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oleObject" Target="embeddings/oleObject3.bin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image" Target="media/image7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riton.Gashi\AppData\Roaming\Microsoft\Templates\Jazzy%20student%20report.dotx" TargetMode="External"/></Relationships>
</file>

<file path=word/theme/theme1.xml><?xml version="1.0" encoding="utf-8"?>
<a:theme xmlns:a="http://schemas.openxmlformats.org/drawingml/2006/main" name="CSR">
  <a:themeElements>
    <a:clrScheme name="CSR 1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123869"/>
      </a:accent1>
      <a:accent2>
        <a:srgbClr val="00C1C7"/>
      </a:accent2>
      <a:accent3>
        <a:srgbClr val="EDF0F4"/>
      </a:accent3>
      <a:accent4>
        <a:srgbClr val="ECFBFB"/>
      </a:accent4>
      <a:accent5>
        <a:srgbClr val="DBE8ED"/>
      </a:accent5>
      <a:accent6>
        <a:srgbClr val="F2F2F2"/>
      </a:accent6>
      <a:hlink>
        <a:srgbClr val="0000FF"/>
      </a:hlink>
      <a:folHlink>
        <a:srgbClr val="FF00FF"/>
      </a:folHlink>
    </a:clrScheme>
    <a:fontScheme name="ArialBlack Georgia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CSR" id="{37F35FE8-81C2-834E-B0F5-A2BA747F975B}" vid="{780CE211-85CD-264E-8CB1-DEA4BD2090A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fa6e671f1cd7e4d96ff9652be322dd5e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4e2496f70b101db0b8013f30a071bbf7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7D20CB-E94B-44E8-97C3-44BC9C1AF3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425F07-5221-4468-81DD-0F0C28E7FD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798B56-5215-4AD8-847F-8A1F1C10FD6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8D1C59F-69C7-488C-99CC-80D9857BC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Jazzy student report</Template>
  <TotalTime>0</TotalTime>
  <Pages>11</Pages>
  <Words>1768</Words>
  <Characters>10083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2024-01-09T13:01:00Z</dcterms:created>
  <dcterms:modified xsi:type="dcterms:W3CDTF">2024-01-09T13:46:00Z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